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46503B" w14:textId="77777777" w:rsidR="00FF218E" w:rsidRDefault="00FF218E" w:rsidP="00223280"/>
    <w:p w14:paraId="4CBAE332" w14:textId="77777777" w:rsidR="00FF218E" w:rsidRDefault="00FF218E" w:rsidP="00223280"/>
    <w:p w14:paraId="0A643B98" w14:textId="77777777" w:rsidR="00FF218E" w:rsidRDefault="00FF218E" w:rsidP="00223280"/>
    <w:p w14:paraId="66E6F4AA" w14:textId="77777777" w:rsidR="00FF218E" w:rsidRDefault="00FF218E" w:rsidP="00223280"/>
    <w:p w14:paraId="040EE0E9" w14:textId="77777777" w:rsidR="00FF218E" w:rsidRDefault="00FF218E" w:rsidP="00223280"/>
    <w:p w14:paraId="577E0154" w14:textId="77777777" w:rsidR="00FF218E" w:rsidRDefault="00FF218E" w:rsidP="00223280"/>
    <w:p w14:paraId="3552C350" w14:textId="77777777" w:rsidR="00FF218E" w:rsidRDefault="00FF218E" w:rsidP="00223280"/>
    <w:p w14:paraId="78754E8A" w14:textId="77777777" w:rsidR="000C4829" w:rsidRDefault="000C4829" w:rsidP="00223280">
      <w:pPr>
        <w:rPr>
          <w:color w:val="2D5F4B"/>
          <w:sz w:val="20"/>
          <w:szCs w:val="20"/>
        </w:rPr>
      </w:pPr>
    </w:p>
    <w:p w14:paraId="563EEFF9" w14:textId="77777777" w:rsidR="000C4829" w:rsidRDefault="000C4829" w:rsidP="00223280">
      <w:pPr>
        <w:rPr>
          <w:color w:val="2D5F4B"/>
          <w:sz w:val="20"/>
          <w:szCs w:val="20"/>
        </w:rPr>
      </w:pPr>
    </w:p>
    <w:p w14:paraId="4DA4C4CB" w14:textId="4753004A" w:rsidR="00A6109B" w:rsidRPr="000C4829" w:rsidRDefault="00A6109B" w:rsidP="00223280">
      <w:pPr>
        <w:rPr>
          <w:color w:val="2D5F4B"/>
          <w:sz w:val="20"/>
          <w:szCs w:val="20"/>
        </w:rPr>
      </w:pPr>
      <w:r w:rsidRPr="000C4829">
        <w:rPr>
          <w:color w:val="2D5F4B"/>
          <w:sz w:val="20"/>
          <w:szCs w:val="20"/>
        </w:rPr>
        <w:t xml:space="preserve">Vul het onderstaande formulier in en mail deze naar: </w:t>
      </w:r>
      <w:hyperlink r:id="rId10" w:history="1">
        <w:r w:rsidRPr="000C4829">
          <w:rPr>
            <w:rStyle w:val="Hyperlink"/>
            <w:sz w:val="20"/>
            <w:szCs w:val="20"/>
          </w:rPr>
          <w:t>opleidingen@kwbn.nl</w:t>
        </w:r>
      </w:hyperlink>
      <w:r w:rsidRPr="000C4829">
        <w:rPr>
          <w:color w:val="2D5F4B"/>
          <w:sz w:val="20"/>
          <w:szCs w:val="20"/>
        </w:rPr>
        <w:t xml:space="preserve">. </w:t>
      </w:r>
    </w:p>
    <w:p w14:paraId="3EAF4FB5" w14:textId="44C2EDB2" w:rsidR="00A6109B" w:rsidRDefault="008C5917" w:rsidP="00223280">
      <w:pPr>
        <w:rPr>
          <w:i/>
          <w:iCs/>
          <w:color w:val="4472C4" w:themeColor="accent1"/>
          <w:sz w:val="20"/>
          <w:szCs w:val="20"/>
        </w:rPr>
      </w:pPr>
      <w:r>
        <w:rPr>
          <w:i/>
          <w:iCs/>
          <w:color w:val="4472C4" w:themeColor="accent1"/>
          <w:sz w:val="20"/>
          <w:szCs w:val="20"/>
        </w:rPr>
        <w:t>Dit geldt z</w:t>
      </w:r>
      <w:r w:rsidR="00055CF8">
        <w:rPr>
          <w:i/>
          <w:iCs/>
          <w:color w:val="4472C4" w:themeColor="accent1"/>
          <w:sz w:val="20"/>
          <w:szCs w:val="20"/>
        </w:rPr>
        <w:t>owel v</w:t>
      </w:r>
      <w:r w:rsidR="00055CF8" w:rsidRPr="00055CF8">
        <w:rPr>
          <w:i/>
          <w:iCs/>
          <w:color w:val="4472C4" w:themeColor="accent1"/>
          <w:sz w:val="20"/>
          <w:szCs w:val="20"/>
        </w:rPr>
        <w:t xml:space="preserve">oor het </w:t>
      </w:r>
      <w:r w:rsidR="00055CF8">
        <w:rPr>
          <w:i/>
          <w:iCs/>
          <w:color w:val="4472C4" w:themeColor="accent1"/>
          <w:sz w:val="20"/>
          <w:szCs w:val="20"/>
        </w:rPr>
        <w:t>aanvragen van licentiepunten bij een</w:t>
      </w:r>
      <w:r>
        <w:rPr>
          <w:i/>
          <w:iCs/>
          <w:color w:val="4472C4" w:themeColor="accent1"/>
          <w:sz w:val="20"/>
          <w:szCs w:val="20"/>
        </w:rPr>
        <w:t xml:space="preserve"> nog</w:t>
      </w:r>
      <w:r w:rsidR="00055CF8">
        <w:rPr>
          <w:i/>
          <w:iCs/>
          <w:color w:val="4472C4" w:themeColor="accent1"/>
          <w:sz w:val="20"/>
          <w:szCs w:val="20"/>
        </w:rPr>
        <w:t xml:space="preserve"> aan te bieden opleiding </w:t>
      </w:r>
      <w:r w:rsidR="00883CAD">
        <w:rPr>
          <w:i/>
          <w:iCs/>
          <w:color w:val="4472C4" w:themeColor="accent1"/>
          <w:sz w:val="20"/>
          <w:szCs w:val="20"/>
        </w:rPr>
        <w:t xml:space="preserve">als </w:t>
      </w:r>
      <w:r w:rsidR="00055CF8">
        <w:rPr>
          <w:i/>
          <w:iCs/>
          <w:color w:val="4472C4" w:themeColor="accent1"/>
          <w:sz w:val="20"/>
          <w:szCs w:val="20"/>
        </w:rPr>
        <w:t>bij het aanvragen van licentiepunten bij een extern gevolgde opleiding of cursus.</w:t>
      </w:r>
    </w:p>
    <w:p w14:paraId="7A564769" w14:textId="77777777" w:rsidR="008C5917" w:rsidRPr="00055CF8" w:rsidRDefault="008C5917" w:rsidP="00223280">
      <w:pPr>
        <w:rPr>
          <w:i/>
          <w:iCs/>
          <w:color w:val="4472C4" w:themeColor="accent1"/>
          <w:sz w:val="20"/>
          <w:szCs w:val="20"/>
        </w:rPr>
      </w:pPr>
    </w:p>
    <w:p w14:paraId="0211A1D0" w14:textId="77777777" w:rsidR="00636DAD" w:rsidRDefault="00675308" w:rsidP="002232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0239437" wp14:editId="7304B35B">
                <wp:simplePos x="0" y="0"/>
                <wp:positionH relativeFrom="column">
                  <wp:posOffset>3682365</wp:posOffset>
                </wp:positionH>
                <wp:positionV relativeFrom="paragraph">
                  <wp:posOffset>-2929890</wp:posOffset>
                </wp:positionV>
                <wp:extent cx="2705100" cy="600075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D03D" w14:textId="5121D9DA" w:rsidR="00675308" w:rsidRPr="00FF218E" w:rsidRDefault="0067530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F218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Licentiepunten</w:t>
                            </w:r>
                          </w:p>
                          <w:p w14:paraId="5304299D" w14:textId="39AC8AB7" w:rsidR="00675308" w:rsidRPr="00FF218E" w:rsidRDefault="0067530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F218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Externe </w:t>
                            </w:r>
                            <w:r w:rsidR="000C2519" w:rsidRPr="00FF218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scholing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39437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89.95pt;margin-top:-230.7pt;width:213pt;height:47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" filled="f" stroked="f">
                <v:textbox>
                  <w:txbxContent>
                    <w:p w14:paraId="4883D03D" w14:textId="5121D9DA" w:rsidR="00675308" w:rsidRPr="00FF218E" w:rsidRDefault="00675308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FF218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Licentiepunten</w:t>
                      </w:r>
                    </w:p>
                    <w:p w14:paraId="5304299D" w14:textId="39AC8AB7" w:rsidR="00675308" w:rsidRPr="00FF218E" w:rsidRDefault="00675308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FF218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Externe </w:t>
                      </w:r>
                      <w:r w:rsidR="000C2519" w:rsidRPr="00FF218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scholing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6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405"/>
        <w:gridCol w:w="6237"/>
      </w:tblGrid>
      <w:tr w:rsidR="00636DAD" w:rsidRPr="002F526D" w14:paraId="4E8A46AC" w14:textId="77777777" w:rsidTr="0097311B">
        <w:tc>
          <w:tcPr>
            <w:tcW w:w="2405" w:type="dxa"/>
          </w:tcPr>
          <w:p w14:paraId="7979646D" w14:textId="77777777" w:rsidR="00636DAD" w:rsidRPr="00D66CC5" w:rsidRDefault="00636DAD" w:rsidP="00520CFD">
            <w:pPr>
              <w:rPr>
                <w:rFonts w:ascii="Arial" w:hAnsi="Arial" w:cs="Arial"/>
                <w:color w:val="2D5F4B"/>
                <w:sz w:val="20"/>
                <w:szCs w:val="20"/>
                <w:lang w:val="nl-BE"/>
              </w:rPr>
            </w:pPr>
            <w:r w:rsidRPr="00D66CC5">
              <w:rPr>
                <w:rFonts w:ascii="Arial" w:hAnsi="Arial" w:cs="Arial"/>
                <w:color w:val="2D5F4B"/>
                <w:sz w:val="20"/>
                <w:szCs w:val="20"/>
                <w:lang w:val="nl-BE"/>
              </w:rPr>
              <w:t>Naam aanvrager</w:t>
            </w:r>
          </w:p>
        </w:tc>
        <w:tc>
          <w:tcPr>
            <w:tcW w:w="6237" w:type="dxa"/>
          </w:tcPr>
          <w:p w14:paraId="410EAED3" w14:textId="77777777" w:rsidR="00636DAD" w:rsidRPr="008C5917" w:rsidRDefault="00636DAD" w:rsidP="00520CFD">
            <w:pPr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  <w:r w:rsidRP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>Vul hier je eigen naam in</w:t>
            </w:r>
          </w:p>
          <w:p w14:paraId="6B559D8E" w14:textId="77777777" w:rsidR="00636DAD" w:rsidRPr="008C5917" w:rsidRDefault="00636DAD" w:rsidP="00520CFD">
            <w:pPr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</w:p>
        </w:tc>
      </w:tr>
      <w:tr w:rsidR="00636DAD" w:rsidRPr="002C54CA" w14:paraId="552FF6CC" w14:textId="77777777" w:rsidTr="0097311B">
        <w:tc>
          <w:tcPr>
            <w:tcW w:w="2405" w:type="dxa"/>
          </w:tcPr>
          <w:p w14:paraId="29C61884" w14:textId="77777777" w:rsidR="00636DAD" w:rsidRPr="00D66CC5" w:rsidRDefault="00636DAD" w:rsidP="00520CFD">
            <w:pPr>
              <w:rPr>
                <w:rFonts w:ascii="Arial" w:hAnsi="Arial" w:cs="Arial"/>
                <w:color w:val="2D5F4B"/>
                <w:sz w:val="20"/>
                <w:szCs w:val="20"/>
              </w:rPr>
            </w:pPr>
            <w:r w:rsidRPr="00D66CC5">
              <w:rPr>
                <w:rFonts w:ascii="Arial" w:hAnsi="Arial" w:cs="Arial"/>
                <w:color w:val="2D5F4B"/>
                <w:sz w:val="20"/>
                <w:szCs w:val="20"/>
                <w:lang w:val="nl-BE"/>
              </w:rPr>
              <w:t>Lidmaatschapsnummer</w:t>
            </w:r>
          </w:p>
        </w:tc>
        <w:tc>
          <w:tcPr>
            <w:tcW w:w="6237" w:type="dxa"/>
          </w:tcPr>
          <w:p w14:paraId="2FA7463D" w14:textId="77777777" w:rsidR="00636DAD" w:rsidRPr="008C5917" w:rsidRDefault="00636DAD" w:rsidP="00520CFD">
            <w:pPr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  <w:r w:rsidRP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>Vul hier het lidmaatschapsnummer in</w:t>
            </w:r>
          </w:p>
          <w:p w14:paraId="3F3E542C" w14:textId="77777777" w:rsidR="00636DAD" w:rsidRPr="008C5917" w:rsidRDefault="00636DAD" w:rsidP="008C5917">
            <w:pPr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</w:p>
        </w:tc>
      </w:tr>
      <w:tr w:rsidR="008C5917" w:rsidRPr="002C54CA" w14:paraId="62941CA3" w14:textId="77777777" w:rsidTr="0097311B">
        <w:tc>
          <w:tcPr>
            <w:tcW w:w="2405" w:type="dxa"/>
          </w:tcPr>
          <w:p w14:paraId="2626B985" w14:textId="79B1758D" w:rsidR="008C5917" w:rsidRPr="00D66CC5" w:rsidRDefault="008C5917" w:rsidP="00520CFD">
            <w:pPr>
              <w:rPr>
                <w:rFonts w:ascii="Arial" w:hAnsi="Arial" w:cs="Arial"/>
                <w:color w:val="2D5F4B"/>
                <w:sz w:val="20"/>
                <w:szCs w:val="20"/>
                <w:lang w:val="nl-BE"/>
              </w:rPr>
            </w:pPr>
            <w:r>
              <w:rPr>
                <w:rFonts w:ascii="Arial" w:hAnsi="Arial" w:cs="Arial"/>
                <w:color w:val="2D5F4B"/>
                <w:sz w:val="20"/>
                <w:szCs w:val="20"/>
                <w:lang w:val="nl-BE"/>
              </w:rPr>
              <w:t>Trainersniveau</w:t>
            </w:r>
          </w:p>
        </w:tc>
        <w:tc>
          <w:tcPr>
            <w:tcW w:w="6237" w:type="dxa"/>
          </w:tcPr>
          <w:p w14:paraId="36A7E8A0" w14:textId="7B8BEC10" w:rsidR="008C5917" w:rsidRPr="008C5917" w:rsidRDefault="008C5917" w:rsidP="00520CFD">
            <w:pPr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  <w:r w:rsidRP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>Vul hier jouw wandeltrainersniveau in</w:t>
            </w:r>
          </w:p>
        </w:tc>
      </w:tr>
    </w:tbl>
    <w:p w14:paraId="0EB5196C" w14:textId="760D94C8" w:rsidR="0014048D" w:rsidRDefault="0014048D" w:rsidP="00223280"/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6237"/>
      </w:tblGrid>
      <w:tr w:rsidR="00D66CC5" w:rsidRPr="002C54CA" w14:paraId="5730AC87" w14:textId="77777777" w:rsidTr="0097311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890E053" w14:textId="77777777" w:rsidR="00D66CC5" w:rsidRPr="00D66CC5" w:rsidRDefault="00D66CC5" w:rsidP="00520CFD">
            <w:pPr>
              <w:rPr>
                <w:rFonts w:ascii="Arial" w:hAnsi="Arial" w:cs="Arial"/>
                <w:color w:val="2D5F4B"/>
                <w:sz w:val="20"/>
                <w:szCs w:val="20"/>
              </w:rPr>
            </w:pPr>
            <w:r w:rsidRPr="00D66CC5">
              <w:rPr>
                <w:rFonts w:ascii="Arial" w:hAnsi="Arial" w:cs="Arial"/>
                <w:color w:val="2D5F4B"/>
                <w:sz w:val="20"/>
                <w:szCs w:val="20"/>
                <w:lang w:val="nl-BE"/>
              </w:rPr>
              <w:t>Titel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8FAA3B2" w14:textId="77777777" w:rsidR="00D66CC5" w:rsidRPr="008C5917" w:rsidRDefault="00D66CC5" w:rsidP="00520CFD">
            <w:pPr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  <w:r w:rsidRP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>Vermeld hier de titel van de scholing</w:t>
            </w:r>
          </w:p>
          <w:p w14:paraId="2266D1D0" w14:textId="77777777" w:rsidR="00D66CC5" w:rsidRPr="008C5917" w:rsidRDefault="00D66CC5" w:rsidP="00520CFD">
            <w:pPr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</w:p>
          <w:p w14:paraId="5D8BCC7D" w14:textId="77777777" w:rsidR="00D66CC5" w:rsidRPr="008C5917" w:rsidRDefault="00D66CC5" w:rsidP="00520CFD">
            <w:pPr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</w:p>
        </w:tc>
      </w:tr>
      <w:tr w:rsidR="00D66CC5" w:rsidRPr="007F15C6" w14:paraId="41A9D243" w14:textId="77777777" w:rsidTr="0097311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1579E13" w14:textId="77777777" w:rsidR="00D66CC5" w:rsidRPr="00D66CC5" w:rsidRDefault="00D66CC5" w:rsidP="00520CFD">
            <w:pPr>
              <w:rPr>
                <w:rFonts w:ascii="Arial" w:hAnsi="Arial" w:cs="Arial"/>
                <w:color w:val="2D5F4B"/>
                <w:sz w:val="20"/>
                <w:szCs w:val="20"/>
              </w:rPr>
            </w:pPr>
            <w:r w:rsidRPr="00D66CC5">
              <w:rPr>
                <w:rFonts w:ascii="Arial" w:hAnsi="Arial" w:cs="Arial"/>
                <w:color w:val="2D5F4B"/>
                <w:sz w:val="20"/>
                <w:szCs w:val="20"/>
              </w:rPr>
              <w:t>Organisatie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957E904" w14:textId="1181CCA3" w:rsidR="00D66CC5" w:rsidRPr="008C5917" w:rsidRDefault="00D66CC5" w:rsidP="00520CFD">
            <w:pPr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  <w:r w:rsidRP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>Naam en adres gegevens van de organisatie</w:t>
            </w:r>
            <w:r w:rsidR="00055CF8" w:rsidRP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 xml:space="preserve"> </w:t>
            </w:r>
          </w:p>
          <w:p w14:paraId="5C92F513" w14:textId="77777777" w:rsidR="00D66CC5" w:rsidRPr="008C5917" w:rsidRDefault="00D66CC5" w:rsidP="00520CFD">
            <w:pPr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</w:p>
          <w:p w14:paraId="0CD0CF35" w14:textId="77777777" w:rsidR="00D66CC5" w:rsidRPr="008C5917" w:rsidRDefault="00D66CC5" w:rsidP="00520CFD">
            <w:pPr>
              <w:rPr>
                <w:rFonts w:ascii="Arial" w:hAnsi="Arial" w:cs="Arial"/>
                <w:b/>
                <w:i/>
                <w:color w:val="4472C4" w:themeColor="accent1"/>
                <w:sz w:val="20"/>
                <w:szCs w:val="20"/>
              </w:rPr>
            </w:pPr>
            <w:r w:rsidRP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 xml:space="preserve"> </w:t>
            </w:r>
          </w:p>
        </w:tc>
      </w:tr>
      <w:tr w:rsidR="00D66CC5" w:rsidRPr="007F15C6" w14:paraId="58F9CCE6" w14:textId="77777777" w:rsidTr="0097311B">
        <w:tc>
          <w:tcPr>
            <w:tcW w:w="24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AF41C0C" w14:textId="77777777" w:rsidR="00D66CC5" w:rsidRPr="00D66CC5" w:rsidRDefault="00D66CC5" w:rsidP="00520CFD">
            <w:pPr>
              <w:rPr>
                <w:rFonts w:ascii="Arial" w:hAnsi="Arial" w:cs="Arial"/>
                <w:color w:val="2D5F4B"/>
                <w:sz w:val="20"/>
                <w:szCs w:val="20"/>
              </w:rPr>
            </w:pPr>
            <w:r w:rsidRPr="00D66CC5">
              <w:rPr>
                <w:rFonts w:ascii="Arial" w:hAnsi="Arial" w:cs="Arial"/>
                <w:color w:val="2D5F4B"/>
                <w:sz w:val="20"/>
                <w:szCs w:val="20"/>
              </w:rPr>
              <w:t>Datum scholing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1E4CBAD" w14:textId="77777777" w:rsidR="00D66CC5" w:rsidRPr="008C5917" w:rsidRDefault="00D66CC5" w:rsidP="00520CFD">
            <w:pPr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  <w:r w:rsidRP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>Bijv.: zaterdag 1 januari 2011</w:t>
            </w:r>
          </w:p>
          <w:p w14:paraId="7166AB73" w14:textId="77777777" w:rsidR="00D66CC5" w:rsidRPr="008C5917" w:rsidRDefault="00D66CC5" w:rsidP="00520CFD">
            <w:pPr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</w:p>
          <w:p w14:paraId="0ACC4182" w14:textId="77777777" w:rsidR="00D66CC5" w:rsidRPr="008C5917" w:rsidRDefault="00D66CC5" w:rsidP="00520CFD">
            <w:pPr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</w:p>
        </w:tc>
      </w:tr>
      <w:tr w:rsidR="00D66CC5" w:rsidRPr="007F15C6" w14:paraId="606427F9" w14:textId="77777777" w:rsidTr="0097311B">
        <w:tc>
          <w:tcPr>
            <w:tcW w:w="24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23687FF" w14:textId="77777777" w:rsidR="00D66CC5" w:rsidRPr="00D66CC5" w:rsidRDefault="00D66CC5" w:rsidP="00520CFD">
            <w:pPr>
              <w:rPr>
                <w:rFonts w:ascii="Arial" w:hAnsi="Arial" w:cs="Arial"/>
                <w:color w:val="2D5F4B"/>
                <w:sz w:val="20"/>
                <w:szCs w:val="20"/>
              </w:rPr>
            </w:pPr>
            <w:r w:rsidRPr="00D66CC5">
              <w:rPr>
                <w:rFonts w:ascii="Arial" w:hAnsi="Arial" w:cs="Arial"/>
                <w:color w:val="2D5F4B"/>
                <w:sz w:val="20"/>
                <w:szCs w:val="20"/>
              </w:rPr>
              <w:t>Plaats scholing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10BFF75" w14:textId="77777777" w:rsidR="00D66CC5" w:rsidRPr="008C5917" w:rsidRDefault="00D66CC5" w:rsidP="00520CFD">
            <w:pPr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  <w:r w:rsidRP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>Bijv.: Amsterdam</w:t>
            </w:r>
          </w:p>
          <w:p w14:paraId="4453D95D" w14:textId="77777777" w:rsidR="00D66CC5" w:rsidRPr="008C5917" w:rsidRDefault="00D66CC5" w:rsidP="00520CFD">
            <w:pPr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</w:p>
          <w:p w14:paraId="5FC6958D" w14:textId="77777777" w:rsidR="00D66CC5" w:rsidRPr="008C5917" w:rsidRDefault="00D66CC5" w:rsidP="00520CFD">
            <w:pPr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</w:p>
        </w:tc>
      </w:tr>
      <w:tr w:rsidR="00D66CC5" w:rsidRPr="007F15C6" w14:paraId="39093DF1" w14:textId="77777777" w:rsidTr="0097311B">
        <w:tc>
          <w:tcPr>
            <w:tcW w:w="24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D5E6EEB" w14:textId="77777777" w:rsidR="00D66CC5" w:rsidRPr="00D66CC5" w:rsidRDefault="00D66CC5" w:rsidP="00520CFD">
            <w:pPr>
              <w:rPr>
                <w:rFonts w:ascii="Arial" w:hAnsi="Arial" w:cs="Arial"/>
                <w:color w:val="2D5F4B"/>
                <w:sz w:val="20"/>
                <w:szCs w:val="20"/>
              </w:rPr>
            </w:pPr>
            <w:r w:rsidRPr="00D66CC5">
              <w:rPr>
                <w:rFonts w:ascii="Arial" w:hAnsi="Arial" w:cs="Arial"/>
                <w:color w:val="2D5F4B"/>
                <w:sz w:val="20"/>
                <w:szCs w:val="20"/>
              </w:rPr>
              <w:t>Opleider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AD22A0E" w14:textId="2E367561" w:rsidR="00D66CC5" w:rsidRPr="008C5917" w:rsidRDefault="00D66CC5" w:rsidP="00520CFD">
            <w:pPr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  <w:r w:rsidRP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>Door wie wordt de scholing gegeven</w:t>
            </w:r>
            <w:r w:rsid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>/aangeboden?</w:t>
            </w:r>
          </w:p>
          <w:p w14:paraId="5BA41827" w14:textId="77777777" w:rsidR="00D66CC5" w:rsidRPr="008C5917" w:rsidRDefault="00D66CC5" w:rsidP="00520CFD">
            <w:pPr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</w:p>
          <w:p w14:paraId="413F6B6E" w14:textId="77777777" w:rsidR="00D66CC5" w:rsidRPr="008C5917" w:rsidRDefault="00D66CC5" w:rsidP="00520CFD">
            <w:pPr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</w:p>
        </w:tc>
      </w:tr>
      <w:tr w:rsidR="00D66CC5" w:rsidRPr="007F15C6" w14:paraId="5EBA4560" w14:textId="77777777" w:rsidTr="0097311B">
        <w:tc>
          <w:tcPr>
            <w:tcW w:w="2405" w:type="dxa"/>
            <w:tcBorders>
              <w:top w:val="single" w:sz="6" w:space="0" w:color="auto"/>
            </w:tcBorders>
          </w:tcPr>
          <w:p w14:paraId="329A1E5E" w14:textId="77777777" w:rsidR="00D66CC5" w:rsidRPr="00D66CC5" w:rsidRDefault="00D66CC5" w:rsidP="00520CFD">
            <w:pPr>
              <w:rPr>
                <w:rFonts w:ascii="Arial" w:hAnsi="Arial" w:cs="Arial"/>
                <w:color w:val="2D5F4B"/>
                <w:sz w:val="20"/>
                <w:szCs w:val="20"/>
              </w:rPr>
            </w:pPr>
            <w:r w:rsidRPr="00D66CC5">
              <w:rPr>
                <w:rFonts w:ascii="Arial" w:hAnsi="Arial" w:cs="Arial"/>
                <w:color w:val="2D5F4B"/>
                <w:sz w:val="20"/>
                <w:szCs w:val="20"/>
              </w:rPr>
              <w:t>Programma</w:t>
            </w:r>
          </w:p>
        </w:tc>
        <w:tc>
          <w:tcPr>
            <w:tcW w:w="6237" w:type="dxa"/>
            <w:tcBorders>
              <w:top w:val="single" w:sz="6" w:space="0" w:color="auto"/>
            </w:tcBorders>
          </w:tcPr>
          <w:p w14:paraId="5D8BD17E" w14:textId="77777777" w:rsidR="00D66CC5" w:rsidRPr="008C5917" w:rsidRDefault="00D66CC5" w:rsidP="00520CFD">
            <w:pPr>
              <w:ind w:left="72" w:hanging="72"/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  <w:r w:rsidRP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>Bijv.: 09.00 – 09.30 uur ontvangst</w:t>
            </w:r>
          </w:p>
          <w:p w14:paraId="57F0A457" w14:textId="77777777" w:rsidR="00D66CC5" w:rsidRPr="008C5917" w:rsidRDefault="00D66CC5" w:rsidP="00520CFD">
            <w:pPr>
              <w:ind w:left="72"/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  <w:r w:rsidRP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 xml:space="preserve">       09.30 – 12.00 uur ochtendprogramma</w:t>
            </w:r>
          </w:p>
          <w:p w14:paraId="40848880" w14:textId="77777777" w:rsidR="00D66CC5" w:rsidRDefault="00D66CC5" w:rsidP="00520CFD">
            <w:pPr>
              <w:ind w:left="360"/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  <w:r w:rsidRP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 xml:space="preserve">  12.30 – 15.00 uur middagprogramma</w:t>
            </w:r>
          </w:p>
          <w:p w14:paraId="49D267BA" w14:textId="77777777" w:rsidR="008C5917" w:rsidRPr="008C5917" w:rsidRDefault="008C5917" w:rsidP="00520CFD">
            <w:pPr>
              <w:ind w:left="360"/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</w:p>
          <w:p w14:paraId="45DD8814" w14:textId="5503565E" w:rsidR="00055CF8" w:rsidRPr="008C5917" w:rsidRDefault="00055CF8" w:rsidP="008C5917">
            <w:pPr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  <w:r w:rsidRP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>Voeg het volledige programma als bijlage toe</w:t>
            </w:r>
          </w:p>
        </w:tc>
      </w:tr>
      <w:tr w:rsidR="00D66CC5" w:rsidRPr="007F15C6" w14:paraId="7F8F1CAF" w14:textId="77777777" w:rsidTr="0097311B">
        <w:trPr>
          <w:trHeight w:val="70"/>
        </w:trPr>
        <w:tc>
          <w:tcPr>
            <w:tcW w:w="2405" w:type="dxa"/>
          </w:tcPr>
          <w:p w14:paraId="2B04531C" w14:textId="77777777" w:rsidR="00D66CC5" w:rsidRPr="00D66CC5" w:rsidRDefault="00D66CC5" w:rsidP="00520CFD">
            <w:pPr>
              <w:rPr>
                <w:rFonts w:ascii="Arial" w:hAnsi="Arial" w:cs="Arial"/>
                <w:color w:val="2D5F4B"/>
                <w:sz w:val="20"/>
                <w:szCs w:val="20"/>
              </w:rPr>
            </w:pPr>
            <w:r w:rsidRPr="00D66CC5">
              <w:rPr>
                <w:rFonts w:ascii="Arial" w:hAnsi="Arial" w:cs="Arial"/>
                <w:color w:val="2D5F4B"/>
                <w:sz w:val="20"/>
                <w:szCs w:val="20"/>
              </w:rPr>
              <w:t>Inhoud programma</w:t>
            </w:r>
          </w:p>
        </w:tc>
        <w:tc>
          <w:tcPr>
            <w:tcW w:w="6237" w:type="dxa"/>
          </w:tcPr>
          <w:p w14:paraId="5FF52DD7" w14:textId="77777777" w:rsidR="00D66CC5" w:rsidRPr="008C5917" w:rsidRDefault="00D66CC5" w:rsidP="00520CFD">
            <w:pPr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  <w:r w:rsidRP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>Beschrijf hier waar de scholing over gaat</w:t>
            </w:r>
          </w:p>
          <w:p w14:paraId="5BEC74AF" w14:textId="77777777" w:rsidR="00D66CC5" w:rsidRPr="0097311B" w:rsidRDefault="00D66CC5" w:rsidP="00520CFD">
            <w:pPr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  <w:p w14:paraId="194546C7" w14:textId="77777777" w:rsidR="00D66CC5" w:rsidRPr="0097311B" w:rsidRDefault="00D66CC5" w:rsidP="00520CFD">
            <w:pPr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  <w:p w14:paraId="11B8F4AC" w14:textId="77777777" w:rsidR="00D66CC5" w:rsidRPr="0097311B" w:rsidRDefault="00D66CC5" w:rsidP="00520CFD">
            <w:pPr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</w:tc>
      </w:tr>
      <w:tr w:rsidR="00D66CC5" w:rsidRPr="002F526D" w14:paraId="5C32EA03" w14:textId="77777777" w:rsidTr="0097311B">
        <w:tc>
          <w:tcPr>
            <w:tcW w:w="2405" w:type="dxa"/>
          </w:tcPr>
          <w:p w14:paraId="304C5A3D" w14:textId="77777777" w:rsidR="00D66CC5" w:rsidRPr="00D66CC5" w:rsidRDefault="00D66CC5" w:rsidP="00520CFD">
            <w:pPr>
              <w:rPr>
                <w:rFonts w:ascii="Arial" w:hAnsi="Arial" w:cs="Arial"/>
                <w:color w:val="2D5F4B"/>
                <w:sz w:val="20"/>
                <w:szCs w:val="20"/>
              </w:rPr>
            </w:pPr>
            <w:r w:rsidRPr="00D66CC5">
              <w:rPr>
                <w:rFonts w:ascii="Arial" w:hAnsi="Arial" w:cs="Arial"/>
                <w:color w:val="2D5F4B"/>
                <w:sz w:val="20"/>
                <w:szCs w:val="20"/>
              </w:rPr>
              <w:t>Theorie/praktijk</w:t>
            </w:r>
          </w:p>
        </w:tc>
        <w:tc>
          <w:tcPr>
            <w:tcW w:w="6237" w:type="dxa"/>
          </w:tcPr>
          <w:p w14:paraId="7C2EA8F4" w14:textId="77777777" w:rsidR="00D66CC5" w:rsidRPr="008C5917" w:rsidRDefault="00D66CC5" w:rsidP="00520CFD">
            <w:pPr>
              <w:pStyle w:val="Plattetekst"/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  <w:r w:rsidRP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 xml:space="preserve">Geef aan of de scholing theoretisch of praktisch is en in welke verhouding </w:t>
            </w:r>
          </w:p>
          <w:p w14:paraId="25148DD5" w14:textId="77777777" w:rsidR="00D66CC5" w:rsidRPr="0097311B" w:rsidRDefault="00D66CC5" w:rsidP="00520CFD">
            <w:pPr>
              <w:pStyle w:val="Plattetekst"/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  <w:p w14:paraId="2091DB27" w14:textId="77777777" w:rsidR="00D66CC5" w:rsidRPr="0097311B" w:rsidRDefault="00D66CC5" w:rsidP="00520CFD">
            <w:pPr>
              <w:pStyle w:val="Plattetekst"/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  <w:p w14:paraId="1691388B" w14:textId="77777777" w:rsidR="00D66CC5" w:rsidRPr="0097311B" w:rsidRDefault="00D66CC5" w:rsidP="00520CFD">
            <w:pPr>
              <w:pStyle w:val="Plattetekst"/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</w:tc>
      </w:tr>
      <w:tr w:rsidR="00D66CC5" w:rsidRPr="002F526D" w14:paraId="4B878802" w14:textId="77777777" w:rsidTr="0097311B">
        <w:tc>
          <w:tcPr>
            <w:tcW w:w="2405" w:type="dxa"/>
          </w:tcPr>
          <w:p w14:paraId="284853CD" w14:textId="77777777" w:rsidR="00D66CC5" w:rsidRPr="00D66CC5" w:rsidRDefault="00D66CC5" w:rsidP="00520CFD">
            <w:pPr>
              <w:rPr>
                <w:rFonts w:ascii="Arial" w:hAnsi="Arial" w:cs="Arial"/>
                <w:color w:val="2D5F4B"/>
                <w:sz w:val="20"/>
                <w:szCs w:val="20"/>
              </w:rPr>
            </w:pPr>
            <w:r w:rsidRPr="00D66CC5">
              <w:rPr>
                <w:rFonts w:ascii="Arial" w:hAnsi="Arial" w:cs="Arial"/>
                <w:color w:val="2D5F4B"/>
                <w:sz w:val="20"/>
                <w:szCs w:val="20"/>
              </w:rPr>
              <w:t>Trainersniveau</w:t>
            </w:r>
          </w:p>
          <w:p w14:paraId="79C3A9B9" w14:textId="77777777" w:rsidR="00D66CC5" w:rsidRPr="00D66CC5" w:rsidRDefault="00D66CC5" w:rsidP="00520CFD">
            <w:pPr>
              <w:rPr>
                <w:rFonts w:ascii="Arial" w:hAnsi="Arial" w:cs="Arial"/>
                <w:color w:val="2D5F4B"/>
                <w:sz w:val="20"/>
                <w:szCs w:val="20"/>
              </w:rPr>
            </w:pPr>
          </w:p>
        </w:tc>
        <w:tc>
          <w:tcPr>
            <w:tcW w:w="6237" w:type="dxa"/>
          </w:tcPr>
          <w:p w14:paraId="62531EA2" w14:textId="4DF3C225" w:rsidR="00D66CC5" w:rsidRPr="008C5917" w:rsidRDefault="00D66CC5" w:rsidP="00520CFD">
            <w:pPr>
              <w:pStyle w:val="Plattetekst"/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  <w:r w:rsidRP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>Voor welke trainersniveau (niveau 2, 3 of 4) is deze scholing bedoeld</w:t>
            </w:r>
            <w:r w:rsidR="00055CF8" w:rsidRP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>. Als deze cursus/opleiding niet voor wandel- (of loop)trainers bedoeld is</w:t>
            </w:r>
            <w:r w:rsidR="00883CAD" w:rsidRP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>:</w:t>
            </w:r>
            <w:r w:rsidR="00055CF8" w:rsidRP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 xml:space="preserve"> een andere omschrijving van het niveau toevoegen. </w:t>
            </w:r>
          </w:p>
          <w:p w14:paraId="29CB1394" w14:textId="77777777" w:rsidR="00D66CC5" w:rsidRPr="008C5917" w:rsidRDefault="00D66CC5" w:rsidP="00520CFD">
            <w:pPr>
              <w:pStyle w:val="Plattetekst"/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</w:p>
          <w:p w14:paraId="6EBAEFBA" w14:textId="77777777" w:rsidR="00D66CC5" w:rsidRPr="008C5917" w:rsidRDefault="00D66CC5" w:rsidP="00520CFD">
            <w:pPr>
              <w:pStyle w:val="Plattetekst"/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</w:p>
          <w:p w14:paraId="148BA00B" w14:textId="77777777" w:rsidR="00D66CC5" w:rsidRPr="008C5917" w:rsidRDefault="00D66CC5" w:rsidP="00520CFD">
            <w:pPr>
              <w:pStyle w:val="Plattetekst"/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</w:p>
        </w:tc>
      </w:tr>
      <w:tr w:rsidR="00D66CC5" w:rsidRPr="002F526D" w14:paraId="6C59B2E5" w14:textId="77777777" w:rsidTr="0097311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98F8B" w14:textId="77777777" w:rsidR="00D66CC5" w:rsidRPr="00D66CC5" w:rsidRDefault="00D66CC5" w:rsidP="00520CFD">
            <w:pPr>
              <w:rPr>
                <w:rFonts w:ascii="Arial" w:hAnsi="Arial" w:cs="Arial"/>
                <w:color w:val="2D5F4B"/>
                <w:sz w:val="20"/>
                <w:szCs w:val="20"/>
              </w:rPr>
            </w:pPr>
            <w:r w:rsidRPr="00D66CC5">
              <w:rPr>
                <w:rFonts w:ascii="Arial" w:hAnsi="Arial" w:cs="Arial"/>
                <w:color w:val="2D5F4B"/>
                <w:sz w:val="20"/>
                <w:szCs w:val="20"/>
              </w:rPr>
              <w:t>Instroomeisen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80AB" w14:textId="28F4E952" w:rsidR="00D66CC5" w:rsidRPr="008C5917" w:rsidRDefault="00D66CC5" w:rsidP="00520CFD">
            <w:pPr>
              <w:pStyle w:val="Plattetekst"/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  <w:r w:rsidRP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>Zijn er instroomeisen gesteld aan voorkennis of techniek</w:t>
            </w:r>
            <w:r w:rsid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>?</w:t>
            </w:r>
          </w:p>
          <w:p w14:paraId="7148EA4C" w14:textId="27E22011" w:rsidR="00D66CC5" w:rsidRPr="008C5917" w:rsidRDefault="00D66CC5" w:rsidP="00520CFD">
            <w:pPr>
              <w:pStyle w:val="Plattetekst"/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  <w:r w:rsidRP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>Moet je in het bezit zijn van een bepaald diploma (niveau)</w:t>
            </w:r>
            <w:r w:rsid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>?</w:t>
            </w:r>
          </w:p>
          <w:p w14:paraId="15515F12" w14:textId="77777777" w:rsidR="00D66CC5" w:rsidRPr="0097311B" w:rsidRDefault="00D66CC5" w:rsidP="00520CFD">
            <w:pPr>
              <w:pStyle w:val="Plattetekst"/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  <w:p w14:paraId="6DB8F9F2" w14:textId="77777777" w:rsidR="00D66CC5" w:rsidRPr="0097311B" w:rsidRDefault="00D66CC5" w:rsidP="00520CFD">
            <w:pPr>
              <w:pStyle w:val="Plattetekst"/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</w:tc>
      </w:tr>
      <w:tr w:rsidR="00D66CC5" w:rsidRPr="002F526D" w14:paraId="0AE6FCD3" w14:textId="77777777" w:rsidTr="0097311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0F04E" w14:textId="77777777" w:rsidR="00D66CC5" w:rsidRPr="00D66CC5" w:rsidRDefault="00D66CC5" w:rsidP="00520CFD">
            <w:pPr>
              <w:rPr>
                <w:rFonts w:ascii="Arial" w:hAnsi="Arial" w:cs="Arial"/>
                <w:color w:val="2D5F4B"/>
                <w:sz w:val="20"/>
                <w:szCs w:val="20"/>
              </w:rPr>
            </w:pPr>
            <w:r w:rsidRPr="00D66CC5">
              <w:rPr>
                <w:rFonts w:ascii="Arial" w:hAnsi="Arial" w:cs="Arial"/>
                <w:color w:val="2D5F4B"/>
                <w:sz w:val="20"/>
                <w:szCs w:val="20"/>
              </w:rPr>
              <w:t>Wat levert deze scholing jou als trainer op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FB695" w14:textId="56A7AAA8" w:rsidR="00D66CC5" w:rsidRPr="008C5917" w:rsidRDefault="00D66CC5" w:rsidP="00520CFD">
            <w:pPr>
              <w:pStyle w:val="Plattetekst"/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  <w:r w:rsidRP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 xml:space="preserve">Waarom geef je deze scholing </w:t>
            </w:r>
            <w:r w:rsidR="00055CF8" w:rsidRP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>of volg je deze scholing</w:t>
            </w:r>
            <w:r w:rsid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>?</w:t>
            </w:r>
          </w:p>
          <w:p w14:paraId="768C2839" w14:textId="77777777" w:rsidR="00D66CC5" w:rsidRPr="008C5917" w:rsidRDefault="00D66CC5" w:rsidP="00520CFD">
            <w:pPr>
              <w:pStyle w:val="Plattetekst"/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</w:p>
          <w:p w14:paraId="79F01873" w14:textId="77777777" w:rsidR="00D66CC5" w:rsidRPr="008C5917" w:rsidRDefault="00D66CC5" w:rsidP="00520CFD">
            <w:pPr>
              <w:pStyle w:val="Plattetekst"/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</w:p>
        </w:tc>
      </w:tr>
      <w:tr w:rsidR="00055CF8" w:rsidRPr="002F526D" w14:paraId="725A272B" w14:textId="77777777" w:rsidTr="0097311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3A1B5" w14:textId="468FCC40" w:rsidR="00055CF8" w:rsidRPr="00D66CC5" w:rsidRDefault="00055CF8" w:rsidP="00520CFD">
            <w:pPr>
              <w:rPr>
                <w:rFonts w:ascii="Arial" w:hAnsi="Arial" w:cs="Arial"/>
                <w:color w:val="2D5F4B"/>
                <w:sz w:val="20"/>
                <w:szCs w:val="20"/>
              </w:rPr>
            </w:pPr>
            <w:r>
              <w:rPr>
                <w:rFonts w:ascii="Arial" w:hAnsi="Arial" w:cs="Arial"/>
                <w:color w:val="2D5F4B"/>
                <w:sz w:val="20"/>
                <w:szCs w:val="20"/>
              </w:rPr>
              <w:lastRenderedPageBreak/>
              <w:t>Licentiepunten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DBA8" w14:textId="77777777" w:rsidR="00055CF8" w:rsidRDefault="00055CF8" w:rsidP="00520CFD">
            <w:pPr>
              <w:pStyle w:val="Plattetekst"/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>Met hoeveel punten is deze opleiding door de andere organisatie gewaardeerd?</w:t>
            </w:r>
          </w:p>
          <w:p w14:paraId="3CFE7419" w14:textId="77777777" w:rsidR="00883CAD" w:rsidRDefault="00883CAD" w:rsidP="00520CFD">
            <w:pPr>
              <w:pStyle w:val="Plattetekst"/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</w:p>
          <w:p w14:paraId="0ABF923F" w14:textId="51795AF2" w:rsidR="00055CF8" w:rsidRPr="00055CF8" w:rsidRDefault="00055CF8" w:rsidP="00520CFD">
            <w:pPr>
              <w:pStyle w:val="Plattetekst"/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</w:p>
        </w:tc>
      </w:tr>
      <w:tr w:rsidR="00D66CC5" w:rsidRPr="007F15C6" w14:paraId="05B5D6B5" w14:textId="77777777" w:rsidTr="0097311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DE6AB" w14:textId="77777777" w:rsidR="00D66CC5" w:rsidRPr="00D66CC5" w:rsidRDefault="00D66CC5" w:rsidP="00520CFD">
            <w:pPr>
              <w:rPr>
                <w:rFonts w:ascii="Arial" w:hAnsi="Arial" w:cs="Arial"/>
                <w:color w:val="2D5F4B"/>
                <w:sz w:val="20"/>
                <w:szCs w:val="20"/>
              </w:rPr>
            </w:pPr>
            <w:r w:rsidRPr="00D66CC5">
              <w:rPr>
                <w:rFonts w:ascii="Arial" w:hAnsi="Arial" w:cs="Arial"/>
                <w:color w:val="2D5F4B"/>
                <w:sz w:val="20"/>
                <w:szCs w:val="20"/>
              </w:rPr>
              <w:t>Websites/Reader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DBC92" w14:textId="2A8CDBE0" w:rsidR="008C5917" w:rsidRDefault="00D66CC5" w:rsidP="00520CFD">
            <w:pPr>
              <w:pStyle w:val="Plattetekst"/>
              <w:numPr>
                <w:ilvl w:val="0"/>
                <w:numId w:val="1"/>
              </w:numPr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  <w:r w:rsidRP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>Kan er een website worden geraadpleegd ter voorbereiding op de scholing. Zo ja, welke</w:t>
            </w:r>
            <w:r w:rsid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>?</w:t>
            </w:r>
          </w:p>
          <w:p w14:paraId="4AA07952" w14:textId="2DF83449" w:rsidR="00D66CC5" w:rsidRPr="008C5917" w:rsidRDefault="00D66CC5" w:rsidP="00520CFD">
            <w:pPr>
              <w:pStyle w:val="Plattetekst"/>
              <w:numPr>
                <w:ilvl w:val="0"/>
                <w:numId w:val="1"/>
              </w:numPr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  <w:r w:rsidRP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>Wordt er achteraf een reader beschikbaar gesteld</w:t>
            </w:r>
            <w:r w:rsid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>?</w:t>
            </w:r>
          </w:p>
          <w:p w14:paraId="095B115D" w14:textId="77777777" w:rsidR="00D66CC5" w:rsidRPr="0097311B" w:rsidRDefault="00D66CC5" w:rsidP="00520CFD">
            <w:pPr>
              <w:pStyle w:val="Plattetekst"/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</w:tc>
      </w:tr>
      <w:tr w:rsidR="00D66CC5" w:rsidRPr="002F526D" w14:paraId="1C76A422" w14:textId="77777777" w:rsidTr="0097311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AA0E4" w14:textId="77777777" w:rsidR="00D66CC5" w:rsidRPr="00D66CC5" w:rsidRDefault="00D66CC5" w:rsidP="00520CFD">
            <w:pPr>
              <w:rPr>
                <w:rFonts w:ascii="Arial" w:hAnsi="Arial" w:cs="Arial"/>
                <w:color w:val="2D5F4B"/>
                <w:sz w:val="20"/>
                <w:szCs w:val="20"/>
              </w:rPr>
            </w:pPr>
            <w:r w:rsidRPr="00D66CC5">
              <w:rPr>
                <w:rFonts w:ascii="Arial" w:hAnsi="Arial" w:cs="Arial"/>
                <w:color w:val="2D5F4B"/>
                <w:sz w:val="20"/>
                <w:szCs w:val="20"/>
              </w:rPr>
              <w:t>Certificaat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B1B13" w14:textId="37A2D30D" w:rsidR="00D66CC5" w:rsidRPr="008C5917" w:rsidRDefault="00D66CC5" w:rsidP="00520CFD">
            <w:pPr>
              <w:pStyle w:val="Plattetekst"/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</w:pPr>
            <w:r w:rsidRP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>Wordt er een certificaat of bewijs van deelname uitgereikt of moet je een presentielijst aftekenen</w:t>
            </w:r>
            <w:r w:rsidR="00883CAD" w:rsidRPr="008C5917"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>?</w:t>
            </w:r>
          </w:p>
          <w:p w14:paraId="644A9658" w14:textId="6F5747CB" w:rsidR="00D66CC5" w:rsidRPr="0097311B" w:rsidRDefault="00883CAD" w:rsidP="00520CFD">
            <w:pPr>
              <w:pStyle w:val="Plattetekst"/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4472C4" w:themeColor="accent1"/>
                <w:sz w:val="20"/>
                <w:szCs w:val="20"/>
              </w:rPr>
              <w:t>Voeg het diploma of certificaat toe.</w:t>
            </w:r>
          </w:p>
        </w:tc>
      </w:tr>
    </w:tbl>
    <w:p w14:paraId="78B3E624" w14:textId="77777777" w:rsidR="00D66CC5" w:rsidRDefault="00D66CC5" w:rsidP="00223280"/>
    <w:p w14:paraId="2782335C" w14:textId="77777777" w:rsidR="004C37DF" w:rsidRDefault="004C37DF" w:rsidP="00223280"/>
    <w:sectPr w:rsidR="004C37DF" w:rsidSect="00BE513F">
      <w:headerReference w:type="default" r:id="rId11"/>
      <w:headerReference w:type="first" r:id="rId12"/>
      <w:pgSz w:w="11906" w:h="16838"/>
      <w:pgMar w:top="737" w:right="2268" w:bottom="1871" w:left="1701" w:header="3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EF8A8A" w14:textId="77777777" w:rsidR="003E21E8" w:rsidRDefault="003E21E8" w:rsidP="00223280">
      <w:pPr>
        <w:spacing w:line="240" w:lineRule="auto"/>
      </w:pPr>
      <w:r>
        <w:separator/>
      </w:r>
    </w:p>
  </w:endnote>
  <w:endnote w:type="continuationSeparator" w:id="0">
    <w:p w14:paraId="6F2329D8" w14:textId="77777777" w:rsidR="003E21E8" w:rsidRDefault="003E21E8" w:rsidP="00223280">
      <w:pPr>
        <w:spacing w:line="240" w:lineRule="auto"/>
      </w:pPr>
      <w:r>
        <w:continuationSeparator/>
      </w:r>
    </w:p>
  </w:endnote>
  <w:endnote w:type="continuationNotice" w:id="1">
    <w:p w14:paraId="011D8136" w14:textId="77777777" w:rsidR="003E21E8" w:rsidRDefault="003E21E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EEB3B2" w14:textId="77777777" w:rsidR="003E21E8" w:rsidRDefault="003E21E8" w:rsidP="00223280">
      <w:pPr>
        <w:spacing w:line="240" w:lineRule="auto"/>
      </w:pPr>
      <w:r>
        <w:separator/>
      </w:r>
    </w:p>
  </w:footnote>
  <w:footnote w:type="continuationSeparator" w:id="0">
    <w:p w14:paraId="3C7D8B29" w14:textId="77777777" w:rsidR="003E21E8" w:rsidRDefault="003E21E8" w:rsidP="00223280">
      <w:pPr>
        <w:spacing w:line="240" w:lineRule="auto"/>
      </w:pPr>
      <w:r>
        <w:continuationSeparator/>
      </w:r>
    </w:p>
  </w:footnote>
  <w:footnote w:type="continuationNotice" w:id="1">
    <w:p w14:paraId="22FAA93E" w14:textId="77777777" w:rsidR="003E21E8" w:rsidRDefault="003E21E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DDF41" w14:textId="77777777" w:rsidR="00BE513F" w:rsidRDefault="00BE513F" w:rsidP="00BE513F">
    <w:pPr>
      <w:spacing w:after="60"/>
    </w:pPr>
  </w:p>
  <w:tbl>
    <w:tblPr>
      <w:tblStyle w:val="Tabelraster"/>
      <w:tblW w:w="572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21"/>
      <w:gridCol w:w="5000"/>
    </w:tblGrid>
    <w:tr w:rsidR="0014048D" w14:paraId="4B0401A0" w14:textId="77777777" w:rsidTr="00BE513F">
      <w:trPr>
        <w:trHeight w:val="312"/>
      </w:trPr>
      <w:tc>
        <w:tcPr>
          <w:tcW w:w="721" w:type="dxa"/>
          <w:shd w:val="clear" w:color="auto" w:fill="auto"/>
        </w:tcPr>
        <w:p w14:paraId="6F1A713D" w14:textId="77777777" w:rsidR="0014048D" w:rsidRDefault="005E12BF" w:rsidP="005E12BF">
          <w:pPr>
            <w:pStyle w:val="RefHeading"/>
          </w:pPr>
          <w:r>
            <w:t>Betreft</w:t>
          </w:r>
        </w:p>
      </w:tc>
      <w:sdt>
        <w:sdtPr>
          <w:id w:val="-740179757"/>
          <w:placeholder>
            <w:docPart w:val="24130D8F9EE44FCEBD7B535F43F1B354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15:appearance w15:val="hidden"/>
          <w:text/>
        </w:sdtPr>
        <w:sdtEndPr/>
        <w:sdtContent>
          <w:tc>
            <w:tcPr>
              <w:tcW w:w="5000" w:type="dxa"/>
              <w:shd w:val="clear" w:color="auto" w:fill="auto"/>
            </w:tcPr>
            <w:p w14:paraId="64772CF1" w14:textId="77777777" w:rsidR="0014048D" w:rsidRDefault="007028CE" w:rsidP="005E12BF">
              <w:pPr>
                <w:pStyle w:val="RefTekst"/>
              </w:pPr>
              <w:r>
                <w:t>Typ tekst</w:t>
              </w:r>
            </w:p>
          </w:tc>
        </w:sdtContent>
      </w:sdt>
    </w:tr>
    <w:tr w:rsidR="005E12BF" w14:paraId="2176A328" w14:textId="77777777" w:rsidTr="00BE513F">
      <w:tc>
        <w:tcPr>
          <w:tcW w:w="721" w:type="dxa"/>
          <w:shd w:val="clear" w:color="auto" w:fill="auto"/>
        </w:tcPr>
        <w:p w14:paraId="73BF3C6D" w14:textId="77777777" w:rsidR="005E12BF" w:rsidRDefault="005E12BF" w:rsidP="005E12BF">
          <w:pPr>
            <w:pStyle w:val="RefHeading"/>
          </w:pPr>
          <w:r>
            <w:t>Pagina</w:t>
          </w:r>
        </w:p>
      </w:tc>
      <w:tc>
        <w:tcPr>
          <w:tcW w:w="5000" w:type="dxa"/>
          <w:shd w:val="clear" w:color="auto" w:fill="auto"/>
        </w:tcPr>
        <w:p w14:paraId="0A7E119E" w14:textId="77777777" w:rsidR="005E12BF" w:rsidRPr="005E12BF" w:rsidRDefault="005E12BF" w:rsidP="005E12BF">
          <w:pPr>
            <w:pStyle w:val="RefTekst"/>
          </w:pPr>
          <w:r w:rsidRPr="005E12BF">
            <w:fldChar w:fldCharType="begin"/>
          </w:r>
          <w:r w:rsidRPr="005E12BF">
            <w:instrText>PAGE  \* Arabic  \* MERGEFORMAT</w:instrText>
          </w:r>
          <w:r w:rsidRPr="005E12BF">
            <w:fldChar w:fldCharType="separate"/>
          </w:r>
          <w:r w:rsidRPr="005E12BF">
            <w:t>1</w:t>
          </w:r>
          <w:r w:rsidRPr="005E12BF">
            <w:fldChar w:fldCharType="end"/>
          </w:r>
          <w:r w:rsidRPr="005E12BF">
            <w:t xml:space="preserve"> van </w:t>
          </w:r>
          <w:fldSimple w:instr="NUMPAGES  \* Arabic  \* MERGEFORMAT">
            <w:r w:rsidRPr="005E12BF">
              <w:t>2</w:t>
            </w:r>
          </w:fldSimple>
        </w:p>
      </w:tc>
    </w:tr>
  </w:tbl>
  <w:p w14:paraId="5F5DF751" w14:textId="77777777" w:rsidR="00223280" w:rsidRDefault="00BE513F" w:rsidP="00BE513F">
    <w:pPr>
      <w:pStyle w:val="Koptekst"/>
      <w:spacing w:after="88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4120EFE" wp14:editId="43D5C6F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4035"/>
          <wp:effectExtent l="0" t="0" r="2540" b="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4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DFA90" w14:textId="77777777" w:rsidR="00BE513F" w:rsidRDefault="00BE5BE9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B3DECE1" wp14:editId="11B5721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4035"/>
          <wp:effectExtent l="0" t="0" r="2540" b="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fbeelding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4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F22FBD"/>
    <w:multiLevelType w:val="hybridMultilevel"/>
    <w:tmpl w:val="28301B7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2390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38E"/>
    <w:rsid w:val="00055CF8"/>
    <w:rsid w:val="00057766"/>
    <w:rsid w:val="000638B0"/>
    <w:rsid w:val="0008165F"/>
    <w:rsid w:val="000C0918"/>
    <w:rsid w:val="000C2519"/>
    <w:rsid w:val="000C4829"/>
    <w:rsid w:val="00110B64"/>
    <w:rsid w:val="0014048D"/>
    <w:rsid w:val="00160112"/>
    <w:rsid w:val="001A29F6"/>
    <w:rsid w:val="001B65A6"/>
    <w:rsid w:val="00223280"/>
    <w:rsid w:val="0022695B"/>
    <w:rsid w:val="0023436C"/>
    <w:rsid w:val="002606B7"/>
    <w:rsid w:val="002D4568"/>
    <w:rsid w:val="003D30E3"/>
    <w:rsid w:val="003E21E8"/>
    <w:rsid w:val="00417240"/>
    <w:rsid w:val="00417EB2"/>
    <w:rsid w:val="00445AEF"/>
    <w:rsid w:val="0049138E"/>
    <w:rsid w:val="004C37DF"/>
    <w:rsid w:val="00541B14"/>
    <w:rsid w:val="005E12BF"/>
    <w:rsid w:val="00636DAD"/>
    <w:rsid w:val="00675308"/>
    <w:rsid w:val="006D641A"/>
    <w:rsid w:val="007028CE"/>
    <w:rsid w:val="00735CCD"/>
    <w:rsid w:val="007B26E6"/>
    <w:rsid w:val="007B4F9E"/>
    <w:rsid w:val="00883CAD"/>
    <w:rsid w:val="008C5917"/>
    <w:rsid w:val="0097311B"/>
    <w:rsid w:val="009A415C"/>
    <w:rsid w:val="00A257A0"/>
    <w:rsid w:val="00A36FEC"/>
    <w:rsid w:val="00A6109B"/>
    <w:rsid w:val="00A71B2A"/>
    <w:rsid w:val="00A82823"/>
    <w:rsid w:val="00AD3EB2"/>
    <w:rsid w:val="00BA0A4C"/>
    <w:rsid w:val="00BB5C7B"/>
    <w:rsid w:val="00BE513F"/>
    <w:rsid w:val="00BE5BE9"/>
    <w:rsid w:val="00C83150"/>
    <w:rsid w:val="00D6019E"/>
    <w:rsid w:val="00D66CC5"/>
    <w:rsid w:val="00D74DF0"/>
    <w:rsid w:val="00DA064A"/>
    <w:rsid w:val="00E6086E"/>
    <w:rsid w:val="00FC273E"/>
    <w:rsid w:val="00FE27ED"/>
    <w:rsid w:val="00FF2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08C62B"/>
  <w15:chartTrackingRefBased/>
  <w15:docId w15:val="{07BCF3BE-FCFD-45A7-8839-76805AD3C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231F20"/>
        <w:sz w:val="18"/>
        <w:szCs w:val="18"/>
        <w:lang w:val="en-GB" w:eastAsia="en-US" w:bidi="ar-SA"/>
      </w:rPr>
    </w:rPrDefault>
    <w:pPrDefault>
      <w:pPr>
        <w:spacing w:line="21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3436C"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23280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23280"/>
  </w:style>
  <w:style w:type="paragraph" w:styleId="Voettekst">
    <w:name w:val="footer"/>
    <w:basedOn w:val="Standaard"/>
    <w:link w:val="VoettekstChar"/>
    <w:uiPriority w:val="99"/>
    <w:unhideWhenUsed/>
    <w:rsid w:val="00223280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23280"/>
  </w:style>
  <w:style w:type="paragraph" w:customStyle="1" w:styleId="Default">
    <w:name w:val="Default"/>
    <w:rsid w:val="00223280"/>
    <w:pPr>
      <w:autoSpaceDE w:val="0"/>
      <w:autoSpaceDN w:val="0"/>
      <w:adjustRightInd w:val="0"/>
    </w:pPr>
    <w:rPr>
      <w:rFonts w:ascii="Poppins" w:hAnsi="Poppins" w:cs="Poppins"/>
      <w:color w:val="000000"/>
      <w:szCs w:val="24"/>
    </w:rPr>
  </w:style>
  <w:style w:type="paragraph" w:customStyle="1" w:styleId="Pa0">
    <w:name w:val="Pa0"/>
    <w:basedOn w:val="Default"/>
    <w:next w:val="Default"/>
    <w:uiPriority w:val="99"/>
    <w:rsid w:val="00223280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223280"/>
    <w:rPr>
      <w:rFonts w:cs="Poppins"/>
      <w:color w:val="221E1F"/>
      <w:sz w:val="18"/>
      <w:szCs w:val="18"/>
    </w:rPr>
  </w:style>
  <w:style w:type="paragraph" w:customStyle="1" w:styleId="AdresRegelEen">
    <w:name w:val="_AdresRegelEen"/>
    <w:basedOn w:val="Standaard"/>
    <w:next w:val="Standaard"/>
    <w:qFormat/>
    <w:rsid w:val="00223280"/>
    <w:rPr>
      <w:b/>
    </w:rPr>
  </w:style>
  <w:style w:type="table" w:styleId="Tabelraster">
    <w:name w:val="Table Grid"/>
    <w:basedOn w:val="Standaardtabel"/>
    <w:uiPriority w:val="39"/>
    <w:rsid w:val="0022328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223280"/>
    <w:rPr>
      <w:color w:val="808080"/>
    </w:rPr>
  </w:style>
  <w:style w:type="paragraph" w:customStyle="1" w:styleId="RefHeading">
    <w:name w:val="_RefHeading"/>
    <w:basedOn w:val="Standaard"/>
    <w:qFormat/>
    <w:rsid w:val="00BE513F"/>
    <w:pPr>
      <w:spacing w:line="240" w:lineRule="auto"/>
    </w:pPr>
    <w:rPr>
      <w:b/>
      <w:bCs/>
      <w:color w:val="2D5F4B"/>
      <w:sz w:val="14"/>
      <w:szCs w:val="14"/>
    </w:rPr>
  </w:style>
  <w:style w:type="paragraph" w:customStyle="1" w:styleId="RefTekst">
    <w:name w:val="_RefTekst"/>
    <w:basedOn w:val="Standaard"/>
    <w:qFormat/>
    <w:rsid w:val="00BE513F"/>
    <w:pPr>
      <w:spacing w:line="240" w:lineRule="auto"/>
    </w:pPr>
    <w:rPr>
      <w:color w:val="2D5F4B"/>
      <w:sz w:val="14"/>
      <w:szCs w:val="14"/>
    </w:rPr>
  </w:style>
  <w:style w:type="paragraph" w:customStyle="1" w:styleId="Documentnaam">
    <w:name w:val="_Documentnaam"/>
    <w:next w:val="Standaard"/>
    <w:qFormat/>
    <w:rsid w:val="00BE5BE9"/>
    <w:pPr>
      <w:jc w:val="right"/>
    </w:pPr>
    <w:rPr>
      <w:b/>
      <w:bCs/>
      <w:color w:val="FFFFFF" w:themeColor="background1"/>
      <w:sz w:val="48"/>
      <w:szCs w:val="48"/>
    </w:rPr>
  </w:style>
  <w:style w:type="paragraph" w:customStyle="1" w:styleId="RefHeadingGroot">
    <w:name w:val="_RefHeadingGroot"/>
    <w:basedOn w:val="RefHeading"/>
    <w:qFormat/>
    <w:rsid w:val="00BE5BE9"/>
    <w:rPr>
      <w:sz w:val="18"/>
      <w:szCs w:val="18"/>
    </w:rPr>
  </w:style>
  <w:style w:type="paragraph" w:customStyle="1" w:styleId="RefTekstGroot">
    <w:name w:val="_RefTekstGroot"/>
    <w:basedOn w:val="RefTekst"/>
    <w:qFormat/>
    <w:rsid w:val="00BE5BE9"/>
    <w:rPr>
      <w:sz w:val="18"/>
    </w:rPr>
  </w:style>
  <w:style w:type="paragraph" w:styleId="Plattetekst">
    <w:name w:val="Body Text"/>
    <w:aliases w:val=" Char1 Char, Char1"/>
    <w:basedOn w:val="Standaard"/>
    <w:link w:val="PlattetekstChar1"/>
    <w:rsid w:val="00D66CC5"/>
    <w:pPr>
      <w:spacing w:line="240" w:lineRule="auto"/>
    </w:pPr>
    <w:rPr>
      <w:rFonts w:ascii="Times New Roman" w:eastAsia="Times New Roman" w:hAnsi="Times New Roman" w:cs="Times New Roman"/>
      <w:color w:val="auto"/>
      <w:sz w:val="28"/>
      <w:szCs w:val="24"/>
      <w:lang w:eastAsia="nl-NL"/>
    </w:rPr>
  </w:style>
  <w:style w:type="character" w:customStyle="1" w:styleId="PlattetekstChar">
    <w:name w:val="Platte tekst Char"/>
    <w:basedOn w:val="Standaardalinea-lettertype"/>
    <w:uiPriority w:val="99"/>
    <w:semiHidden/>
    <w:rsid w:val="00D66CC5"/>
    <w:rPr>
      <w:lang w:val="nl-NL"/>
    </w:rPr>
  </w:style>
  <w:style w:type="character" w:customStyle="1" w:styleId="PlattetekstChar1">
    <w:name w:val="Platte tekst Char1"/>
    <w:aliases w:val=" Char1 Char Char, Char1 Char1"/>
    <w:link w:val="Plattetekst"/>
    <w:rsid w:val="00D66CC5"/>
    <w:rPr>
      <w:rFonts w:ascii="Times New Roman" w:eastAsia="Times New Roman" w:hAnsi="Times New Roman" w:cs="Times New Roman"/>
      <w:color w:val="auto"/>
      <w:sz w:val="28"/>
      <w:szCs w:val="24"/>
      <w:lang w:val="nl-NL" w:eastAsia="nl-NL"/>
    </w:rPr>
  </w:style>
  <w:style w:type="character" w:styleId="Hyperlink">
    <w:name w:val="Hyperlink"/>
    <w:basedOn w:val="Standaardalinea-lettertype"/>
    <w:uiPriority w:val="99"/>
    <w:unhideWhenUsed/>
    <w:rsid w:val="00A6109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610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opleidingen@kwbn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&#235;lleVissers\Koninklijke%20Wandel%20Bond%20Nederland\Communicatie%20-%20Documenten\Huisstijl\Nieuwe%20huisstijl%20KWbN\Middelen\Sjablonen\Memo%20KWb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4130D8F9EE44FCEBD7B535F43F1B3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412BC0-5B10-49E3-A95D-5B7797C51291}"/>
      </w:docPartPr>
      <w:docPartBody>
        <w:p w:rsidR="00E41F0D" w:rsidRDefault="00605A1D">
          <w:pPr>
            <w:pStyle w:val="24130D8F9EE44FCEBD7B535F43F1B354"/>
          </w:pPr>
          <w:r w:rsidRPr="007028CE">
            <w:rPr>
              <w:rStyle w:val="Tekstvantijdelijkeaanduiding"/>
              <w:color w:val="0E2841" w:themeColor="text2"/>
              <w:sz w:val="14"/>
              <w:szCs w:val="14"/>
            </w:rPr>
            <w:t>Typ tekst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0D0"/>
    <w:rsid w:val="00110B64"/>
    <w:rsid w:val="00605A1D"/>
    <w:rsid w:val="006120D0"/>
    <w:rsid w:val="007824AA"/>
    <w:rsid w:val="00E41F0D"/>
    <w:rsid w:val="00F74ECD"/>
    <w:rsid w:val="00FC2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24130D8F9EE44FCEBD7B535F43F1B354">
    <w:name w:val="24130D8F9EE44FCEBD7B535F43F1B3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WBN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7b91b27-67c2-4b8b-813e-acf3ee854f0d" xsi:nil="true"/>
    <lcf76f155ced4ddcb4097134ff3c332f xmlns="270f7b5e-1269-4db4-b7cd-4bf02fd8e259">
      <Terms xmlns="http://schemas.microsoft.com/office/infopath/2007/PartnerControls"/>
    </lcf76f155ced4ddcb4097134ff3c332f>
    <Afbeelding xmlns="270f7b5e-1269-4db4-b7cd-4bf02fd8e25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E58F5C230E38428CEFA7BD462923B7" ma:contentTypeVersion="19" ma:contentTypeDescription="Een nieuw document maken." ma:contentTypeScope="" ma:versionID="62b16605486f111bc21082b94bd41d39">
  <xsd:schema xmlns:xsd="http://www.w3.org/2001/XMLSchema" xmlns:xs="http://www.w3.org/2001/XMLSchema" xmlns:p="http://schemas.microsoft.com/office/2006/metadata/properties" xmlns:ns2="270f7b5e-1269-4db4-b7cd-4bf02fd8e259" xmlns:ns3="d7b91b27-67c2-4b8b-813e-acf3ee854f0d" targetNamespace="http://schemas.microsoft.com/office/2006/metadata/properties" ma:root="true" ma:fieldsID="c835404fd4c87e6306fb9a3d27ce5628" ns2:_="" ns3:_="">
    <xsd:import namespace="270f7b5e-1269-4db4-b7cd-4bf02fd8e259"/>
    <xsd:import namespace="d7b91b27-67c2-4b8b-813e-acf3ee854f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0f7b5e-1269-4db4-b7cd-4bf02fd8e2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b410c1b1-1022-46c0-bb57-ae269da019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5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b91b27-67c2-4b8b-813e-acf3ee854f0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5ad5867-5f78-4faa-a619-48c49a005206}" ma:internalName="TaxCatchAll" ma:showField="CatchAllData" ma:web="d7b91b27-67c2-4b8b-813e-acf3ee854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CE99B6-4681-49B6-ACFC-78AA8B5960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4C0130-2A05-41F3-8B8B-6ED8719B757E}">
  <ds:schemaRefs>
    <ds:schemaRef ds:uri="http://schemas.microsoft.com/office/2006/metadata/properties"/>
    <ds:schemaRef ds:uri="http://schemas.microsoft.com/office/infopath/2007/PartnerControls"/>
    <ds:schemaRef ds:uri="d7b91b27-67c2-4b8b-813e-acf3ee854f0d"/>
    <ds:schemaRef ds:uri="270f7b5e-1269-4db4-b7cd-4bf02fd8e259"/>
  </ds:schemaRefs>
</ds:datastoreItem>
</file>

<file path=customXml/itemProps3.xml><?xml version="1.0" encoding="utf-8"?>
<ds:datastoreItem xmlns:ds="http://schemas.openxmlformats.org/officeDocument/2006/customXml" ds:itemID="{0AD642C7-DD4D-4639-B822-78C74A9D6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0f7b5e-1269-4db4-b7cd-4bf02fd8e259"/>
    <ds:schemaRef ds:uri="d7b91b27-67c2-4b8b-813e-acf3ee854f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 KWbN</Template>
  <TotalTime>7</TotalTime>
  <Pages>2</Pages>
  <Words>291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Typ tekst</dc:subject>
  <dc:creator>Mariëlle Vissers</dc:creator>
  <cp:keywords/>
  <dc:description/>
  <cp:lastModifiedBy>Margot Vandermeulen</cp:lastModifiedBy>
  <cp:revision>3</cp:revision>
  <dcterms:created xsi:type="dcterms:W3CDTF">2025-02-19T14:01:00Z</dcterms:created>
  <dcterms:modified xsi:type="dcterms:W3CDTF">2025-02-19T14:02:00Z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jabloonVersieDatum">
    <vt:lpwstr>24-11-2021</vt:lpwstr>
  </property>
  <property fmtid="{D5CDD505-2E9C-101B-9397-08002B2CF9AE}" pid="3" name="ContentTypeId">
    <vt:lpwstr>0x0101000BE58F5C230E38428CEFA7BD462923B7</vt:lpwstr>
  </property>
  <property fmtid="{D5CDD505-2E9C-101B-9397-08002B2CF9AE}" pid="4" name="MediaServiceImageTags">
    <vt:lpwstr/>
  </property>
  <property fmtid="{D5CDD505-2E9C-101B-9397-08002B2CF9AE}" pid="5" name="MSIP_Label_70430150-b055-4c41-ac5d-ef178118a6fd_Enabled">
    <vt:lpwstr>true</vt:lpwstr>
  </property>
  <property fmtid="{D5CDD505-2E9C-101B-9397-08002B2CF9AE}" pid="6" name="MSIP_Label_70430150-b055-4c41-ac5d-ef178118a6fd_SetDate">
    <vt:lpwstr>2024-11-26T12:35:06Z</vt:lpwstr>
  </property>
  <property fmtid="{D5CDD505-2E9C-101B-9397-08002B2CF9AE}" pid="7" name="MSIP_Label_70430150-b055-4c41-ac5d-ef178118a6fd_Method">
    <vt:lpwstr>Standard</vt:lpwstr>
  </property>
  <property fmtid="{D5CDD505-2E9C-101B-9397-08002B2CF9AE}" pid="8" name="MSIP_Label_70430150-b055-4c41-ac5d-ef178118a6fd_Name">
    <vt:lpwstr>defa4170-0d19-0005-0004-bc88714345d2</vt:lpwstr>
  </property>
  <property fmtid="{D5CDD505-2E9C-101B-9397-08002B2CF9AE}" pid="9" name="MSIP_Label_70430150-b055-4c41-ac5d-ef178118a6fd_SiteId">
    <vt:lpwstr>3e9820f6-efad-4b55-8819-1317c335c288</vt:lpwstr>
  </property>
  <property fmtid="{D5CDD505-2E9C-101B-9397-08002B2CF9AE}" pid="10" name="MSIP_Label_70430150-b055-4c41-ac5d-ef178118a6fd_ActionId">
    <vt:lpwstr>8db53af3-3833-4e99-bfd0-bcd97bc35cd2</vt:lpwstr>
  </property>
  <property fmtid="{D5CDD505-2E9C-101B-9397-08002B2CF9AE}" pid="11" name="MSIP_Label_70430150-b055-4c41-ac5d-ef178118a6fd_ContentBits">
    <vt:lpwstr>0</vt:lpwstr>
  </property>
</Properties>
</file>