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46503B" w14:textId="77777777" w:rsidR="00FF218E" w:rsidRDefault="00FF218E" w:rsidP="00223280"/>
    <w:p w14:paraId="4CBAE332" w14:textId="77777777" w:rsidR="00FF218E" w:rsidRDefault="00FF218E" w:rsidP="00223280"/>
    <w:p w14:paraId="0A643B98" w14:textId="77777777" w:rsidR="00FF218E" w:rsidRDefault="00FF218E" w:rsidP="00223280"/>
    <w:p w14:paraId="66E6F4AA" w14:textId="77777777" w:rsidR="00FF218E" w:rsidRDefault="00FF218E" w:rsidP="00223280"/>
    <w:p w14:paraId="040EE0E9" w14:textId="77777777" w:rsidR="00FF218E" w:rsidRDefault="00FF218E" w:rsidP="00223280"/>
    <w:p w14:paraId="577E0154" w14:textId="77777777" w:rsidR="00FF218E" w:rsidRDefault="00FF218E" w:rsidP="00223280"/>
    <w:p w14:paraId="3552C350" w14:textId="77777777" w:rsidR="00FF218E" w:rsidRDefault="00FF218E" w:rsidP="00223280"/>
    <w:p w14:paraId="78754E8A" w14:textId="77777777" w:rsidR="000C4829" w:rsidRDefault="000C4829" w:rsidP="00223280">
      <w:pPr>
        <w:rPr>
          <w:color w:val="2D5F4B"/>
          <w:sz w:val="20"/>
          <w:szCs w:val="20"/>
        </w:rPr>
      </w:pPr>
    </w:p>
    <w:p w14:paraId="563EEFF9" w14:textId="77777777" w:rsidR="000C4829" w:rsidRDefault="000C4829" w:rsidP="00223280">
      <w:pPr>
        <w:rPr>
          <w:color w:val="2D5F4B"/>
          <w:sz w:val="20"/>
          <w:szCs w:val="20"/>
        </w:rPr>
      </w:pPr>
    </w:p>
    <w:p w14:paraId="4DA4C4CB" w14:textId="4753004A" w:rsidR="00A6109B" w:rsidRPr="000C4829" w:rsidRDefault="00A6109B" w:rsidP="00223280">
      <w:pPr>
        <w:rPr>
          <w:color w:val="2D5F4B"/>
          <w:sz w:val="20"/>
          <w:szCs w:val="20"/>
        </w:rPr>
      </w:pPr>
      <w:r w:rsidRPr="000C4829">
        <w:rPr>
          <w:color w:val="2D5F4B"/>
          <w:sz w:val="20"/>
          <w:szCs w:val="20"/>
        </w:rPr>
        <w:t xml:space="preserve">Vul het onderstaande formulier in en mail deze naar: </w:t>
      </w:r>
      <w:hyperlink r:id="rId10" w:history="1">
        <w:r w:rsidRPr="000C4829">
          <w:rPr>
            <w:rStyle w:val="Hyperlink"/>
            <w:sz w:val="20"/>
            <w:szCs w:val="20"/>
          </w:rPr>
          <w:t>opleidingen@kwbn.nl</w:t>
        </w:r>
      </w:hyperlink>
      <w:r w:rsidRPr="000C4829">
        <w:rPr>
          <w:color w:val="2D5F4B"/>
          <w:sz w:val="20"/>
          <w:szCs w:val="20"/>
        </w:rPr>
        <w:t xml:space="preserve">. </w:t>
      </w:r>
    </w:p>
    <w:p w14:paraId="3EAF4FB5" w14:textId="77777777" w:rsidR="00A6109B" w:rsidRPr="000C4829" w:rsidRDefault="00A6109B" w:rsidP="00223280">
      <w:pPr>
        <w:rPr>
          <w:sz w:val="20"/>
          <w:szCs w:val="20"/>
        </w:rPr>
      </w:pPr>
    </w:p>
    <w:p w14:paraId="0211A1D0" w14:textId="77777777" w:rsidR="00636DAD" w:rsidRDefault="00675308" w:rsidP="002232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0239437" wp14:editId="7304B35B">
                <wp:simplePos x="0" y="0"/>
                <wp:positionH relativeFrom="column">
                  <wp:posOffset>3682365</wp:posOffset>
                </wp:positionH>
                <wp:positionV relativeFrom="paragraph">
                  <wp:posOffset>-2929890</wp:posOffset>
                </wp:positionV>
                <wp:extent cx="2705100" cy="600075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D03D" w14:textId="5121D9DA" w:rsidR="00675308" w:rsidRPr="00FF218E" w:rsidRDefault="0067530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F218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Licentiepunten</w:t>
                            </w:r>
                          </w:p>
                          <w:p w14:paraId="5304299D" w14:textId="39AC8AB7" w:rsidR="00675308" w:rsidRPr="00FF218E" w:rsidRDefault="0067530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F218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Externe </w:t>
                            </w:r>
                            <w:r w:rsidR="000C2519" w:rsidRPr="00FF218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scholing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39437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9.95pt;margin-top:-230.7pt;width:213pt;height:47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" filled="f" stroked="f">
                <v:textbox>
                  <w:txbxContent>
                    <w:p w14:paraId="4883D03D" w14:textId="5121D9DA" w:rsidR="00675308" w:rsidRPr="00FF218E" w:rsidRDefault="00675308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F218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Licentiepunten</w:t>
                      </w:r>
                    </w:p>
                    <w:p w14:paraId="5304299D" w14:textId="39AC8AB7" w:rsidR="00675308" w:rsidRPr="00FF218E" w:rsidRDefault="00675308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F218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Externe </w:t>
                      </w:r>
                      <w:r w:rsidR="000C2519" w:rsidRPr="00FF218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scholing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6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405"/>
        <w:gridCol w:w="6237"/>
      </w:tblGrid>
      <w:tr w:rsidR="00636DAD" w:rsidRPr="002F526D" w14:paraId="4E8A46AC" w14:textId="77777777" w:rsidTr="0097311B">
        <w:tc>
          <w:tcPr>
            <w:tcW w:w="2405" w:type="dxa"/>
          </w:tcPr>
          <w:p w14:paraId="7979646D" w14:textId="77777777" w:rsidR="00636DAD" w:rsidRPr="00D66CC5" w:rsidRDefault="00636DAD" w:rsidP="00520CFD">
            <w:pPr>
              <w:rPr>
                <w:rFonts w:ascii="Arial" w:hAnsi="Arial" w:cs="Arial"/>
                <w:color w:val="2D5F4B"/>
                <w:sz w:val="20"/>
                <w:szCs w:val="20"/>
                <w:lang w:val="nl-BE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  <w:lang w:val="nl-BE"/>
              </w:rPr>
              <w:t>Naam aanvrager</w:t>
            </w:r>
          </w:p>
        </w:tc>
        <w:tc>
          <w:tcPr>
            <w:tcW w:w="6237" w:type="dxa"/>
          </w:tcPr>
          <w:p w14:paraId="410EAED3" w14:textId="77777777" w:rsidR="00636DAD" w:rsidRPr="0097311B" w:rsidRDefault="00636DAD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  <w:r w:rsidRPr="0097311B">
              <w:rPr>
                <w:rFonts w:ascii="Arial" w:hAnsi="Arial" w:cs="Arial"/>
                <w:i/>
                <w:color w:val="EB6446"/>
                <w:sz w:val="20"/>
                <w:szCs w:val="20"/>
              </w:rPr>
              <w:t>Vul hier je eigen naam in</w:t>
            </w:r>
          </w:p>
          <w:p w14:paraId="6B559D8E" w14:textId="77777777" w:rsidR="00636DAD" w:rsidRPr="0097311B" w:rsidRDefault="00636DAD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</w:tc>
      </w:tr>
      <w:tr w:rsidR="00636DAD" w:rsidRPr="002C54CA" w14:paraId="552FF6CC" w14:textId="77777777" w:rsidTr="0097311B">
        <w:tc>
          <w:tcPr>
            <w:tcW w:w="2405" w:type="dxa"/>
          </w:tcPr>
          <w:p w14:paraId="29C61884" w14:textId="77777777" w:rsidR="00636DAD" w:rsidRPr="00D66CC5" w:rsidRDefault="00636DAD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  <w:lang w:val="nl-BE"/>
              </w:rPr>
              <w:t>Lidmaatschapsnummer</w:t>
            </w:r>
          </w:p>
        </w:tc>
        <w:tc>
          <w:tcPr>
            <w:tcW w:w="6237" w:type="dxa"/>
          </w:tcPr>
          <w:p w14:paraId="2FA7463D" w14:textId="77777777" w:rsidR="00636DAD" w:rsidRPr="00D66CC5" w:rsidRDefault="00636DAD" w:rsidP="00520CFD">
            <w:pPr>
              <w:rPr>
                <w:rFonts w:ascii="Arial" w:hAnsi="Arial" w:cs="Arial"/>
                <w:i/>
                <w:color w:val="91CDB4"/>
                <w:sz w:val="20"/>
                <w:szCs w:val="20"/>
              </w:rPr>
            </w:pPr>
            <w:r w:rsidRPr="0097311B">
              <w:rPr>
                <w:rFonts w:ascii="Arial" w:hAnsi="Arial" w:cs="Arial"/>
                <w:i/>
                <w:color w:val="EB6446"/>
                <w:sz w:val="20"/>
                <w:szCs w:val="20"/>
              </w:rPr>
              <w:t>Vul hier het lidmaatschapsnummer in</w:t>
            </w:r>
          </w:p>
          <w:p w14:paraId="3F3E542C" w14:textId="77777777" w:rsidR="00636DAD" w:rsidRPr="00D66CC5" w:rsidRDefault="00636DAD" w:rsidP="00520CFD">
            <w:pPr>
              <w:rPr>
                <w:rFonts w:ascii="Arial" w:hAnsi="Arial" w:cs="Arial"/>
                <w:i/>
                <w:color w:val="91CDB4"/>
                <w:sz w:val="20"/>
                <w:szCs w:val="20"/>
              </w:rPr>
            </w:pPr>
          </w:p>
        </w:tc>
      </w:tr>
    </w:tbl>
    <w:p w14:paraId="0EB5196C" w14:textId="760D94C8" w:rsidR="0014048D" w:rsidRDefault="0014048D" w:rsidP="00223280"/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6237"/>
      </w:tblGrid>
      <w:tr w:rsidR="00D66CC5" w:rsidRPr="002C54CA" w14:paraId="5730AC87" w14:textId="77777777" w:rsidTr="0097311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890E053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  <w:lang w:val="nl-BE"/>
              </w:rPr>
              <w:t>Titel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8FAA3B2" w14:textId="77777777" w:rsidR="00D66CC5" w:rsidRPr="0097311B" w:rsidRDefault="00D66CC5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  <w:r w:rsidRPr="0097311B">
              <w:rPr>
                <w:rFonts w:ascii="Arial" w:hAnsi="Arial" w:cs="Arial"/>
                <w:i/>
                <w:color w:val="EB6446"/>
                <w:sz w:val="20"/>
                <w:szCs w:val="20"/>
              </w:rPr>
              <w:t>Vermeld hier de titel van de scholing</w:t>
            </w:r>
          </w:p>
          <w:p w14:paraId="2266D1D0" w14:textId="77777777" w:rsidR="00D66CC5" w:rsidRPr="0097311B" w:rsidRDefault="00D66CC5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  <w:p w14:paraId="5D8BCC7D" w14:textId="77777777" w:rsidR="00D66CC5" w:rsidRPr="0097311B" w:rsidRDefault="00D66CC5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</w:tc>
      </w:tr>
      <w:tr w:rsidR="00D66CC5" w:rsidRPr="007F15C6" w14:paraId="41A9D243" w14:textId="77777777" w:rsidTr="0097311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1579E13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Organisatie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957E904" w14:textId="77777777" w:rsidR="00D66CC5" w:rsidRPr="0097311B" w:rsidRDefault="00D66CC5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  <w:r w:rsidRPr="0097311B">
              <w:rPr>
                <w:rFonts w:ascii="Arial" w:hAnsi="Arial" w:cs="Arial"/>
                <w:i/>
                <w:color w:val="EB6446"/>
                <w:sz w:val="20"/>
                <w:szCs w:val="20"/>
              </w:rPr>
              <w:t>Naam en adres gegevens van de organisatie</w:t>
            </w:r>
          </w:p>
          <w:p w14:paraId="5C92F513" w14:textId="77777777" w:rsidR="00D66CC5" w:rsidRPr="0097311B" w:rsidRDefault="00D66CC5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  <w:p w14:paraId="0CD0CF35" w14:textId="77777777" w:rsidR="00D66CC5" w:rsidRPr="0097311B" w:rsidRDefault="00D66CC5" w:rsidP="00520CFD">
            <w:pPr>
              <w:rPr>
                <w:rFonts w:ascii="Arial" w:hAnsi="Arial" w:cs="Arial"/>
                <w:b/>
                <w:i/>
                <w:color w:val="EB6446"/>
                <w:sz w:val="20"/>
                <w:szCs w:val="20"/>
              </w:rPr>
            </w:pPr>
            <w:r w:rsidRPr="0097311B">
              <w:rPr>
                <w:rFonts w:ascii="Arial" w:hAnsi="Arial" w:cs="Arial"/>
                <w:i/>
                <w:color w:val="EB6446"/>
                <w:sz w:val="20"/>
                <w:szCs w:val="20"/>
              </w:rPr>
              <w:t xml:space="preserve"> </w:t>
            </w:r>
          </w:p>
        </w:tc>
      </w:tr>
      <w:tr w:rsidR="00D66CC5" w:rsidRPr="007F15C6" w14:paraId="58F9CCE6" w14:textId="77777777" w:rsidTr="0097311B">
        <w:tc>
          <w:tcPr>
            <w:tcW w:w="2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AF41C0C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Datum scholing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1E4CBAD" w14:textId="77777777" w:rsidR="00D66CC5" w:rsidRPr="0097311B" w:rsidRDefault="00D66CC5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  <w:r w:rsidRPr="0097311B">
              <w:rPr>
                <w:rFonts w:ascii="Arial" w:hAnsi="Arial" w:cs="Arial"/>
                <w:i/>
                <w:color w:val="EB6446"/>
                <w:sz w:val="20"/>
                <w:szCs w:val="20"/>
              </w:rPr>
              <w:t>Bijv.: zaterdag 1 januari 2011</w:t>
            </w:r>
          </w:p>
          <w:p w14:paraId="7166AB73" w14:textId="77777777" w:rsidR="00D66CC5" w:rsidRPr="0097311B" w:rsidRDefault="00D66CC5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  <w:p w14:paraId="0ACC4182" w14:textId="77777777" w:rsidR="00D66CC5" w:rsidRPr="0097311B" w:rsidRDefault="00D66CC5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</w:tc>
      </w:tr>
      <w:tr w:rsidR="00D66CC5" w:rsidRPr="007F15C6" w14:paraId="606427F9" w14:textId="77777777" w:rsidTr="0097311B">
        <w:tc>
          <w:tcPr>
            <w:tcW w:w="2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23687FF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Plaats scholing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10BFF75" w14:textId="77777777" w:rsidR="00D66CC5" w:rsidRPr="0097311B" w:rsidRDefault="00D66CC5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  <w:r w:rsidRPr="0097311B">
              <w:rPr>
                <w:rFonts w:ascii="Arial" w:hAnsi="Arial" w:cs="Arial"/>
                <w:i/>
                <w:color w:val="EB6446"/>
                <w:sz w:val="20"/>
                <w:szCs w:val="20"/>
              </w:rPr>
              <w:t xml:space="preserve">Bijv.: </w:t>
            </w:r>
            <w:smartTag w:uri="urn:schemas-microsoft-com:office:smarttags" w:element="place">
              <w:smartTag w:uri="urn:schemas-microsoft-com:office:smarttags" w:element="City">
                <w:r w:rsidRPr="0097311B">
                  <w:rPr>
                    <w:rFonts w:ascii="Arial" w:hAnsi="Arial" w:cs="Arial"/>
                    <w:i/>
                    <w:color w:val="EB6446"/>
                    <w:sz w:val="20"/>
                    <w:szCs w:val="20"/>
                  </w:rPr>
                  <w:t>Amsterdam</w:t>
                </w:r>
              </w:smartTag>
            </w:smartTag>
          </w:p>
          <w:p w14:paraId="4453D95D" w14:textId="77777777" w:rsidR="00D66CC5" w:rsidRPr="0097311B" w:rsidRDefault="00D66CC5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  <w:p w14:paraId="5FC6958D" w14:textId="77777777" w:rsidR="00D66CC5" w:rsidRPr="0097311B" w:rsidRDefault="00D66CC5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</w:tc>
      </w:tr>
      <w:tr w:rsidR="00D66CC5" w:rsidRPr="007F15C6" w14:paraId="39093DF1" w14:textId="77777777" w:rsidTr="0097311B">
        <w:tc>
          <w:tcPr>
            <w:tcW w:w="24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D5E6EEB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Opleider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AD22A0E" w14:textId="77777777" w:rsidR="00D66CC5" w:rsidRPr="0097311B" w:rsidRDefault="00D66CC5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  <w:r w:rsidRPr="0097311B">
              <w:rPr>
                <w:rFonts w:ascii="Arial" w:hAnsi="Arial" w:cs="Arial"/>
                <w:i/>
                <w:color w:val="EB6446"/>
                <w:sz w:val="20"/>
                <w:szCs w:val="20"/>
              </w:rPr>
              <w:t>Door wie wordt de scholing gegeven</w:t>
            </w:r>
          </w:p>
          <w:p w14:paraId="5BA41827" w14:textId="77777777" w:rsidR="00D66CC5" w:rsidRPr="0097311B" w:rsidRDefault="00D66CC5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  <w:p w14:paraId="413F6B6E" w14:textId="77777777" w:rsidR="00D66CC5" w:rsidRPr="0097311B" w:rsidRDefault="00D66CC5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</w:tc>
      </w:tr>
      <w:tr w:rsidR="00D66CC5" w:rsidRPr="007F15C6" w14:paraId="5EBA4560" w14:textId="77777777" w:rsidTr="0097311B">
        <w:tc>
          <w:tcPr>
            <w:tcW w:w="2405" w:type="dxa"/>
            <w:tcBorders>
              <w:top w:val="single" w:sz="6" w:space="0" w:color="auto"/>
            </w:tcBorders>
          </w:tcPr>
          <w:p w14:paraId="329A1E5E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Programma</w:t>
            </w:r>
          </w:p>
        </w:tc>
        <w:tc>
          <w:tcPr>
            <w:tcW w:w="6237" w:type="dxa"/>
            <w:tcBorders>
              <w:top w:val="single" w:sz="6" w:space="0" w:color="auto"/>
            </w:tcBorders>
          </w:tcPr>
          <w:p w14:paraId="5D8BD17E" w14:textId="77777777" w:rsidR="00D66CC5" w:rsidRPr="0097311B" w:rsidRDefault="00D66CC5" w:rsidP="00520CFD">
            <w:pPr>
              <w:ind w:left="72" w:hanging="72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  <w:r w:rsidRPr="0097311B">
              <w:rPr>
                <w:rFonts w:ascii="Arial" w:hAnsi="Arial" w:cs="Arial"/>
                <w:i/>
                <w:color w:val="EB6446"/>
                <w:sz w:val="20"/>
                <w:szCs w:val="20"/>
              </w:rPr>
              <w:t>Bijv.: 09.00 – 09.30 uur ontvangst</w:t>
            </w:r>
          </w:p>
          <w:p w14:paraId="57F0A457" w14:textId="77777777" w:rsidR="00D66CC5" w:rsidRPr="0097311B" w:rsidRDefault="00D66CC5" w:rsidP="00520CFD">
            <w:pPr>
              <w:ind w:left="72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  <w:r w:rsidRPr="0097311B">
              <w:rPr>
                <w:rFonts w:ascii="Arial" w:hAnsi="Arial" w:cs="Arial"/>
                <w:i/>
                <w:color w:val="EB6446"/>
                <w:sz w:val="20"/>
                <w:szCs w:val="20"/>
              </w:rPr>
              <w:t xml:space="preserve">       09.30 – 12.00 uur ochtendprogramma</w:t>
            </w:r>
          </w:p>
          <w:p w14:paraId="45DD8814" w14:textId="77777777" w:rsidR="00D66CC5" w:rsidRPr="0097311B" w:rsidRDefault="00D66CC5" w:rsidP="00520CFD">
            <w:pPr>
              <w:ind w:left="360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  <w:r w:rsidRPr="0097311B">
              <w:rPr>
                <w:rFonts w:ascii="Arial" w:hAnsi="Arial" w:cs="Arial"/>
                <w:i/>
                <w:color w:val="EB6446"/>
                <w:sz w:val="20"/>
                <w:szCs w:val="20"/>
              </w:rPr>
              <w:t xml:space="preserve">  12.30 – 15.00 uur middagprogramma</w:t>
            </w:r>
          </w:p>
        </w:tc>
      </w:tr>
      <w:tr w:rsidR="00D66CC5" w:rsidRPr="007F15C6" w14:paraId="7F8F1CAF" w14:textId="77777777" w:rsidTr="0097311B">
        <w:trPr>
          <w:trHeight w:val="70"/>
        </w:trPr>
        <w:tc>
          <w:tcPr>
            <w:tcW w:w="2405" w:type="dxa"/>
          </w:tcPr>
          <w:p w14:paraId="2B04531C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Inhoud programma</w:t>
            </w:r>
          </w:p>
        </w:tc>
        <w:tc>
          <w:tcPr>
            <w:tcW w:w="6237" w:type="dxa"/>
          </w:tcPr>
          <w:p w14:paraId="5FF52DD7" w14:textId="77777777" w:rsidR="00D66CC5" w:rsidRPr="0097311B" w:rsidRDefault="00D66CC5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  <w:r w:rsidRPr="0097311B">
              <w:rPr>
                <w:rFonts w:ascii="Arial" w:hAnsi="Arial" w:cs="Arial"/>
                <w:i/>
                <w:color w:val="EB6446"/>
                <w:sz w:val="20"/>
                <w:szCs w:val="20"/>
              </w:rPr>
              <w:t>Beschrijf hier waar de scholing over gaat</w:t>
            </w:r>
          </w:p>
          <w:p w14:paraId="5BEC74AF" w14:textId="77777777" w:rsidR="00D66CC5" w:rsidRPr="0097311B" w:rsidRDefault="00D66CC5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  <w:p w14:paraId="194546C7" w14:textId="77777777" w:rsidR="00D66CC5" w:rsidRPr="0097311B" w:rsidRDefault="00D66CC5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  <w:p w14:paraId="11B8F4AC" w14:textId="77777777" w:rsidR="00D66CC5" w:rsidRPr="0097311B" w:rsidRDefault="00D66CC5" w:rsidP="00520CFD">
            <w:pPr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</w:tc>
      </w:tr>
      <w:tr w:rsidR="00D66CC5" w:rsidRPr="002F526D" w14:paraId="5C32EA03" w14:textId="77777777" w:rsidTr="0097311B">
        <w:tc>
          <w:tcPr>
            <w:tcW w:w="2405" w:type="dxa"/>
          </w:tcPr>
          <w:p w14:paraId="304C5A3D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Theorie/praktijk</w:t>
            </w:r>
          </w:p>
        </w:tc>
        <w:tc>
          <w:tcPr>
            <w:tcW w:w="6237" w:type="dxa"/>
          </w:tcPr>
          <w:p w14:paraId="7C2EA8F4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  <w:r w:rsidRPr="0097311B">
              <w:rPr>
                <w:rFonts w:ascii="Arial" w:hAnsi="Arial" w:cs="Arial"/>
                <w:i/>
                <w:color w:val="EB6446"/>
                <w:sz w:val="20"/>
                <w:szCs w:val="20"/>
              </w:rPr>
              <w:t xml:space="preserve">Geef aan of de scholing theoretisch of praktisch is en in welke verhouding </w:t>
            </w:r>
          </w:p>
          <w:p w14:paraId="25148DD5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  <w:p w14:paraId="2091DB27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  <w:p w14:paraId="1691388B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</w:tc>
      </w:tr>
      <w:tr w:rsidR="00D66CC5" w:rsidRPr="002F526D" w14:paraId="4B878802" w14:textId="77777777" w:rsidTr="0097311B">
        <w:tc>
          <w:tcPr>
            <w:tcW w:w="2405" w:type="dxa"/>
          </w:tcPr>
          <w:p w14:paraId="284853CD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Trainersniveau</w:t>
            </w:r>
          </w:p>
          <w:p w14:paraId="79C3A9B9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</w:p>
        </w:tc>
        <w:tc>
          <w:tcPr>
            <w:tcW w:w="6237" w:type="dxa"/>
          </w:tcPr>
          <w:p w14:paraId="62531EA2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  <w:r w:rsidRPr="0097311B">
              <w:rPr>
                <w:rFonts w:ascii="Arial" w:hAnsi="Arial" w:cs="Arial"/>
                <w:i/>
                <w:color w:val="EB6446"/>
                <w:sz w:val="20"/>
                <w:szCs w:val="20"/>
              </w:rPr>
              <w:t>Voor welke trainersniveau (niveau 2, 3 of 4) is deze scholing bedoeld</w:t>
            </w:r>
          </w:p>
          <w:p w14:paraId="29CB1394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  <w:p w14:paraId="6EBAEFBA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  <w:p w14:paraId="148BA00B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</w:tc>
      </w:tr>
      <w:tr w:rsidR="00D66CC5" w:rsidRPr="002F526D" w14:paraId="6C59B2E5" w14:textId="77777777" w:rsidTr="0097311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98F8B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Instroomeisen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80AB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  <w:r w:rsidRPr="0097311B">
              <w:rPr>
                <w:rFonts w:ascii="Arial" w:hAnsi="Arial" w:cs="Arial"/>
                <w:i/>
                <w:color w:val="EB6446"/>
                <w:sz w:val="20"/>
                <w:szCs w:val="20"/>
              </w:rPr>
              <w:t>Zijn er instroomeisen gesteld aan voorkennis of techniek</w:t>
            </w:r>
          </w:p>
          <w:p w14:paraId="7148EA4C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  <w:r w:rsidRPr="0097311B">
              <w:rPr>
                <w:rFonts w:ascii="Arial" w:hAnsi="Arial" w:cs="Arial"/>
                <w:i/>
                <w:color w:val="EB6446"/>
                <w:sz w:val="20"/>
                <w:szCs w:val="20"/>
              </w:rPr>
              <w:t>Moet je in het bezit zijn van een bepaald diploma (niveau)</w:t>
            </w:r>
          </w:p>
          <w:p w14:paraId="15515F12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  <w:p w14:paraId="6DB8F9F2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</w:tc>
      </w:tr>
      <w:tr w:rsidR="00D66CC5" w:rsidRPr="002F526D" w14:paraId="0AE6FCD3" w14:textId="77777777" w:rsidTr="0097311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F04E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Wat levert deze scholing jou als trainer op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FB695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  <w:r w:rsidRPr="0097311B">
              <w:rPr>
                <w:rFonts w:ascii="Arial" w:hAnsi="Arial" w:cs="Arial"/>
                <w:i/>
                <w:color w:val="EB6446"/>
                <w:sz w:val="20"/>
                <w:szCs w:val="20"/>
              </w:rPr>
              <w:t xml:space="preserve">Waarom geef je deze scholing </w:t>
            </w:r>
          </w:p>
          <w:p w14:paraId="768C2839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  <w:p w14:paraId="79F01873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</w:tc>
      </w:tr>
      <w:tr w:rsidR="00D66CC5" w:rsidRPr="007F15C6" w14:paraId="05B5D6B5" w14:textId="77777777" w:rsidTr="0097311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DE6AB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Websites/Reader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1AEB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  <w:r w:rsidRPr="0097311B">
              <w:rPr>
                <w:rFonts w:ascii="Arial" w:hAnsi="Arial" w:cs="Arial"/>
                <w:i/>
                <w:color w:val="EB6446"/>
                <w:sz w:val="20"/>
                <w:szCs w:val="20"/>
              </w:rPr>
              <w:t>Kan er een website worden geraadpleegd ter voorbereiding op de scholing. Zo ja, welke</w:t>
            </w:r>
          </w:p>
          <w:p w14:paraId="4AA07952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  <w:r w:rsidRPr="0097311B">
              <w:rPr>
                <w:rFonts w:ascii="Arial" w:hAnsi="Arial" w:cs="Arial"/>
                <w:i/>
                <w:color w:val="EB6446"/>
                <w:sz w:val="20"/>
                <w:szCs w:val="20"/>
              </w:rPr>
              <w:t>Wordt er achteraf een reader beschikbaar gesteld</w:t>
            </w:r>
          </w:p>
          <w:p w14:paraId="095B115D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</w:tc>
      </w:tr>
      <w:tr w:rsidR="00D66CC5" w:rsidRPr="002F526D" w14:paraId="1C76A422" w14:textId="77777777" w:rsidTr="0097311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A0E4" w14:textId="77777777" w:rsidR="00D66CC5" w:rsidRPr="00D66CC5" w:rsidRDefault="00D66CC5" w:rsidP="00520CFD">
            <w:pPr>
              <w:rPr>
                <w:rFonts w:ascii="Arial" w:hAnsi="Arial" w:cs="Arial"/>
                <w:color w:val="2D5F4B"/>
                <w:sz w:val="20"/>
                <w:szCs w:val="20"/>
              </w:rPr>
            </w:pPr>
            <w:r w:rsidRPr="00D66CC5">
              <w:rPr>
                <w:rFonts w:ascii="Arial" w:hAnsi="Arial" w:cs="Arial"/>
                <w:color w:val="2D5F4B"/>
                <w:sz w:val="20"/>
                <w:szCs w:val="20"/>
              </w:rPr>
              <w:t>Certificaat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1B13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  <w:r w:rsidRPr="0097311B">
              <w:rPr>
                <w:rFonts w:ascii="Arial" w:hAnsi="Arial" w:cs="Arial"/>
                <w:i/>
                <w:color w:val="EB6446"/>
                <w:sz w:val="20"/>
                <w:szCs w:val="20"/>
              </w:rPr>
              <w:t>Wordt er een certificaat of bewijs van deelname uitgereikt of moet je een presentielijst aftekenen</w:t>
            </w:r>
          </w:p>
          <w:p w14:paraId="644A9658" w14:textId="77777777" w:rsidR="00D66CC5" w:rsidRPr="0097311B" w:rsidRDefault="00D66CC5" w:rsidP="00520CFD">
            <w:pPr>
              <w:pStyle w:val="Plattetekst"/>
              <w:rPr>
                <w:rFonts w:ascii="Arial" w:hAnsi="Arial" w:cs="Arial"/>
                <w:i/>
                <w:color w:val="EB6446"/>
                <w:sz w:val="20"/>
                <w:szCs w:val="20"/>
              </w:rPr>
            </w:pPr>
          </w:p>
        </w:tc>
      </w:tr>
    </w:tbl>
    <w:p w14:paraId="78B3E624" w14:textId="77777777" w:rsidR="00D66CC5" w:rsidRDefault="00D66CC5" w:rsidP="00223280"/>
    <w:sectPr w:rsidR="00D66CC5" w:rsidSect="00BE513F">
      <w:headerReference w:type="default" r:id="rId11"/>
      <w:headerReference w:type="first" r:id="rId12"/>
      <w:pgSz w:w="11906" w:h="16838"/>
      <w:pgMar w:top="737" w:right="2268" w:bottom="1871" w:left="1701" w:header="3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9BE687" w14:textId="77777777" w:rsidR="002D4568" w:rsidRDefault="002D4568" w:rsidP="00223280">
      <w:pPr>
        <w:spacing w:line="240" w:lineRule="auto"/>
      </w:pPr>
      <w:r>
        <w:separator/>
      </w:r>
    </w:p>
  </w:endnote>
  <w:endnote w:type="continuationSeparator" w:id="0">
    <w:p w14:paraId="166D6557" w14:textId="77777777" w:rsidR="002D4568" w:rsidRDefault="002D4568" w:rsidP="00223280">
      <w:pPr>
        <w:spacing w:line="240" w:lineRule="auto"/>
      </w:pPr>
      <w:r>
        <w:continuationSeparator/>
      </w:r>
    </w:p>
  </w:endnote>
  <w:endnote w:type="continuationNotice" w:id="1">
    <w:p w14:paraId="039EA2C2" w14:textId="77777777" w:rsidR="002D4568" w:rsidRDefault="002D456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DEE2C1" w14:textId="77777777" w:rsidR="002D4568" w:rsidRDefault="002D4568" w:rsidP="00223280">
      <w:pPr>
        <w:spacing w:line="240" w:lineRule="auto"/>
      </w:pPr>
      <w:r>
        <w:separator/>
      </w:r>
    </w:p>
  </w:footnote>
  <w:footnote w:type="continuationSeparator" w:id="0">
    <w:p w14:paraId="67B14024" w14:textId="77777777" w:rsidR="002D4568" w:rsidRDefault="002D4568" w:rsidP="00223280">
      <w:pPr>
        <w:spacing w:line="240" w:lineRule="auto"/>
      </w:pPr>
      <w:r>
        <w:continuationSeparator/>
      </w:r>
    </w:p>
  </w:footnote>
  <w:footnote w:type="continuationNotice" w:id="1">
    <w:p w14:paraId="2DC8BF86" w14:textId="77777777" w:rsidR="002D4568" w:rsidRDefault="002D456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6DDF41" w14:textId="77777777" w:rsidR="00BE513F" w:rsidRDefault="00BE513F" w:rsidP="00BE513F">
    <w:pPr>
      <w:spacing w:after="60"/>
    </w:pPr>
  </w:p>
  <w:tbl>
    <w:tblPr>
      <w:tblStyle w:val="Tabelraster"/>
      <w:tblW w:w="572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21"/>
      <w:gridCol w:w="5000"/>
    </w:tblGrid>
    <w:tr w:rsidR="0014048D" w14:paraId="4B0401A0" w14:textId="77777777" w:rsidTr="00BE513F">
      <w:trPr>
        <w:trHeight w:val="312"/>
      </w:trPr>
      <w:tc>
        <w:tcPr>
          <w:tcW w:w="721" w:type="dxa"/>
          <w:shd w:val="clear" w:color="auto" w:fill="auto"/>
        </w:tcPr>
        <w:p w14:paraId="6F1A713D" w14:textId="77777777" w:rsidR="0014048D" w:rsidRDefault="005E12BF" w:rsidP="005E12BF">
          <w:pPr>
            <w:pStyle w:val="RefHeading"/>
          </w:pPr>
          <w:r>
            <w:t>Betreft</w:t>
          </w:r>
        </w:p>
      </w:tc>
      <w:sdt>
        <w:sdtPr>
          <w:id w:val="-740179757"/>
          <w:placeholder>
            <w:docPart w:val="24130D8F9EE44FCEBD7B535F43F1B354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15:appearance w15:val="hidden"/>
          <w:text/>
        </w:sdtPr>
        <w:sdtContent>
          <w:tc>
            <w:tcPr>
              <w:tcW w:w="5000" w:type="dxa"/>
              <w:shd w:val="clear" w:color="auto" w:fill="auto"/>
            </w:tcPr>
            <w:p w14:paraId="64772CF1" w14:textId="77777777" w:rsidR="0014048D" w:rsidRDefault="007028CE" w:rsidP="005E12BF">
              <w:pPr>
                <w:pStyle w:val="RefTekst"/>
              </w:pPr>
              <w:r>
                <w:t>Typ tekst</w:t>
              </w:r>
            </w:p>
          </w:tc>
        </w:sdtContent>
      </w:sdt>
    </w:tr>
    <w:tr w:rsidR="005E12BF" w14:paraId="2176A328" w14:textId="77777777" w:rsidTr="00BE513F">
      <w:tc>
        <w:tcPr>
          <w:tcW w:w="721" w:type="dxa"/>
          <w:shd w:val="clear" w:color="auto" w:fill="auto"/>
        </w:tcPr>
        <w:p w14:paraId="73BF3C6D" w14:textId="77777777" w:rsidR="005E12BF" w:rsidRDefault="005E12BF" w:rsidP="005E12BF">
          <w:pPr>
            <w:pStyle w:val="RefHeading"/>
          </w:pPr>
          <w:r>
            <w:t>Pagina</w:t>
          </w:r>
        </w:p>
      </w:tc>
      <w:tc>
        <w:tcPr>
          <w:tcW w:w="5000" w:type="dxa"/>
          <w:shd w:val="clear" w:color="auto" w:fill="auto"/>
        </w:tcPr>
        <w:p w14:paraId="0A7E119E" w14:textId="77777777" w:rsidR="005E12BF" w:rsidRPr="005E12BF" w:rsidRDefault="005E12BF" w:rsidP="005E12BF">
          <w:pPr>
            <w:pStyle w:val="RefTekst"/>
          </w:pPr>
          <w:r w:rsidRPr="005E12BF">
            <w:fldChar w:fldCharType="begin"/>
          </w:r>
          <w:r w:rsidRPr="005E12BF">
            <w:instrText>PAGE  \* Arabic  \* MERGEFORMAT</w:instrText>
          </w:r>
          <w:r w:rsidRPr="005E12BF">
            <w:fldChar w:fldCharType="separate"/>
          </w:r>
          <w:r w:rsidRPr="005E12BF">
            <w:t>1</w:t>
          </w:r>
          <w:r w:rsidRPr="005E12BF">
            <w:fldChar w:fldCharType="end"/>
          </w:r>
          <w:r w:rsidRPr="005E12BF">
            <w:t xml:space="preserve"> van </w:t>
          </w:r>
          <w:fldSimple w:instr="NUMPAGES  \* Arabic  \* MERGEFORMAT">
            <w:r w:rsidRPr="005E12BF">
              <w:t>2</w:t>
            </w:r>
          </w:fldSimple>
        </w:p>
      </w:tc>
    </w:tr>
  </w:tbl>
  <w:p w14:paraId="5F5DF751" w14:textId="77777777" w:rsidR="00223280" w:rsidRDefault="00BE513F" w:rsidP="00BE513F">
    <w:pPr>
      <w:pStyle w:val="Koptekst"/>
      <w:spacing w:after="88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4120EFE" wp14:editId="43D5C6F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4035"/>
          <wp:effectExtent l="0" t="0" r="254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DFA90" w14:textId="77777777" w:rsidR="00BE513F" w:rsidRDefault="00BE5BE9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3DECE1" wp14:editId="11B5721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4035"/>
          <wp:effectExtent l="0" t="0" r="2540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fbeelding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38E"/>
    <w:rsid w:val="00057766"/>
    <w:rsid w:val="000638B0"/>
    <w:rsid w:val="0008165F"/>
    <w:rsid w:val="000C0918"/>
    <w:rsid w:val="000C2519"/>
    <w:rsid w:val="000C4829"/>
    <w:rsid w:val="0014048D"/>
    <w:rsid w:val="00160112"/>
    <w:rsid w:val="001A29F6"/>
    <w:rsid w:val="001B65A6"/>
    <w:rsid w:val="00223280"/>
    <w:rsid w:val="0022695B"/>
    <w:rsid w:val="0023436C"/>
    <w:rsid w:val="002606B7"/>
    <w:rsid w:val="002D4568"/>
    <w:rsid w:val="003D30E3"/>
    <w:rsid w:val="00417240"/>
    <w:rsid w:val="00417EB2"/>
    <w:rsid w:val="00445AEF"/>
    <w:rsid w:val="0049138E"/>
    <w:rsid w:val="00541B14"/>
    <w:rsid w:val="005E12BF"/>
    <w:rsid w:val="00636DAD"/>
    <w:rsid w:val="00675308"/>
    <w:rsid w:val="006D641A"/>
    <w:rsid w:val="007028CE"/>
    <w:rsid w:val="007B26E6"/>
    <w:rsid w:val="007B4F9E"/>
    <w:rsid w:val="0097311B"/>
    <w:rsid w:val="009A415C"/>
    <w:rsid w:val="00A257A0"/>
    <w:rsid w:val="00A36FEC"/>
    <w:rsid w:val="00A6109B"/>
    <w:rsid w:val="00A71B2A"/>
    <w:rsid w:val="00A82823"/>
    <w:rsid w:val="00AD3EB2"/>
    <w:rsid w:val="00BA0A4C"/>
    <w:rsid w:val="00BB5C7B"/>
    <w:rsid w:val="00BE513F"/>
    <w:rsid w:val="00BE5BE9"/>
    <w:rsid w:val="00C83150"/>
    <w:rsid w:val="00D6019E"/>
    <w:rsid w:val="00D66CC5"/>
    <w:rsid w:val="00D74DF0"/>
    <w:rsid w:val="00DA064A"/>
    <w:rsid w:val="00E6086E"/>
    <w:rsid w:val="00FC273E"/>
    <w:rsid w:val="00FE27ED"/>
    <w:rsid w:val="00FF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,"/>
  <w:listSeparator w:val=";"/>
  <w14:docId w14:val="5708C62B"/>
  <w15:chartTrackingRefBased/>
  <w15:docId w15:val="{07BCF3BE-FCFD-45A7-8839-76805AD3C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231F20"/>
        <w:sz w:val="18"/>
        <w:szCs w:val="18"/>
        <w:lang w:val="en-GB" w:eastAsia="en-US" w:bidi="ar-SA"/>
      </w:rPr>
    </w:rPrDefault>
    <w:pPrDefault>
      <w:pPr>
        <w:spacing w:line="21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3436C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23280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23280"/>
  </w:style>
  <w:style w:type="paragraph" w:styleId="Voettekst">
    <w:name w:val="footer"/>
    <w:basedOn w:val="Standaard"/>
    <w:link w:val="VoettekstChar"/>
    <w:uiPriority w:val="99"/>
    <w:unhideWhenUsed/>
    <w:rsid w:val="00223280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23280"/>
  </w:style>
  <w:style w:type="paragraph" w:customStyle="1" w:styleId="Default">
    <w:name w:val="Default"/>
    <w:rsid w:val="00223280"/>
    <w:pPr>
      <w:autoSpaceDE w:val="0"/>
      <w:autoSpaceDN w:val="0"/>
      <w:adjustRightInd w:val="0"/>
    </w:pPr>
    <w:rPr>
      <w:rFonts w:ascii="Poppins" w:hAnsi="Poppins" w:cs="Poppins"/>
      <w:color w:val="000000"/>
      <w:szCs w:val="24"/>
    </w:rPr>
  </w:style>
  <w:style w:type="paragraph" w:customStyle="1" w:styleId="Pa0">
    <w:name w:val="Pa0"/>
    <w:basedOn w:val="Default"/>
    <w:next w:val="Default"/>
    <w:uiPriority w:val="99"/>
    <w:rsid w:val="00223280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223280"/>
    <w:rPr>
      <w:rFonts w:cs="Poppins"/>
      <w:color w:val="221E1F"/>
      <w:sz w:val="18"/>
      <w:szCs w:val="18"/>
    </w:rPr>
  </w:style>
  <w:style w:type="paragraph" w:customStyle="1" w:styleId="AdresRegelEen">
    <w:name w:val="_AdresRegelEen"/>
    <w:basedOn w:val="Standaard"/>
    <w:next w:val="Standaard"/>
    <w:qFormat/>
    <w:rsid w:val="00223280"/>
    <w:rPr>
      <w:b/>
    </w:rPr>
  </w:style>
  <w:style w:type="table" w:styleId="Tabelraster">
    <w:name w:val="Table Grid"/>
    <w:basedOn w:val="Standaardtabel"/>
    <w:uiPriority w:val="39"/>
    <w:rsid w:val="002232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223280"/>
    <w:rPr>
      <w:color w:val="808080"/>
    </w:rPr>
  </w:style>
  <w:style w:type="paragraph" w:customStyle="1" w:styleId="RefHeading">
    <w:name w:val="_RefHeading"/>
    <w:basedOn w:val="Standaard"/>
    <w:qFormat/>
    <w:rsid w:val="00BE513F"/>
    <w:pPr>
      <w:spacing w:line="240" w:lineRule="auto"/>
    </w:pPr>
    <w:rPr>
      <w:b/>
      <w:bCs/>
      <w:color w:val="2D5F4B"/>
      <w:sz w:val="14"/>
      <w:szCs w:val="14"/>
    </w:rPr>
  </w:style>
  <w:style w:type="paragraph" w:customStyle="1" w:styleId="RefTekst">
    <w:name w:val="_RefTekst"/>
    <w:basedOn w:val="Standaard"/>
    <w:qFormat/>
    <w:rsid w:val="00BE513F"/>
    <w:pPr>
      <w:spacing w:line="240" w:lineRule="auto"/>
    </w:pPr>
    <w:rPr>
      <w:color w:val="2D5F4B"/>
      <w:sz w:val="14"/>
      <w:szCs w:val="14"/>
    </w:rPr>
  </w:style>
  <w:style w:type="paragraph" w:customStyle="1" w:styleId="Documentnaam">
    <w:name w:val="_Documentnaam"/>
    <w:next w:val="Standaard"/>
    <w:qFormat/>
    <w:rsid w:val="00BE5BE9"/>
    <w:pPr>
      <w:jc w:val="right"/>
    </w:pPr>
    <w:rPr>
      <w:b/>
      <w:bCs/>
      <w:color w:val="FFFFFF" w:themeColor="background1"/>
      <w:sz w:val="48"/>
      <w:szCs w:val="48"/>
    </w:rPr>
  </w:style>
  <w:style w:type="paragraph" w:customStyle="1" w:styleId="RefHeadingGroot">
    <w:name w:val="_RefHeadingGroot"/>
    <w:basedOn w:val="RefHeading"/>
    <w:qFormat/>
    <w:rsid w:val="00BE5BE9"/>
    <w:rPr>
      <w:sz w:val="18"/>
      <w:szCs w:val="18"/>
    </w:rPr>
  </w:style>
  <w:style w:type="paragraph" w:customStyle="1" w:styleId="RefTekstGroot">
    <w:name w:val="_RefTekstGroot"/>
    <w:basedOn w:val="RefTekst"/>
    <w:qFormat/>
    <w:rsid w:val="00BE5BE9"/>
    <w:rPr>
      <w:sz w:val="18"/>
    </w:rPr>
  </w:style>
  <w:style w:type="paragraph" w:styleId="Plattetekst">
    <w:name w:val="Body Text"/>
    <w:aliases w:val=" Char1 Char, Char1"/>
    <w:basedOn w:val="Standaard"/>
    <w:link w:val="PlattetekstChar1"/>
    <w:rsid w:val="00D66CC5"/>
    <w:pPr>
      <w:spacing w:line="240" w:lineRule="auto"/>
    </w:pPr>
    <w:rPr>
      <w:rFonts w:ascii="Times New Roman" w:eastAsia="Times New Roman" w:hAnsi="Times New Roman" w:cs="Times New Roman"/>
      <w:color w:val="auto"/>
      <w:sz w:val="28"/>
      <w:szCs w:val="24"/>
      <w:lang w:eastAsia="nl-NL"/>
    </w:rPr>
  </w:style>
  <w:style w:type="character" w:customStyle="1" w:styleId="PlattetekstChar">
    <w:name w:val="Platte tekst Char"/>
    <w:basedOn w:val="Standaardalinea-lettertype"/>
    <w:uiPriority w:val="99"/>
    <w:semiHidden/>
    <w:rsid w:val="00D66CC5"/>
    <w:rPr>
      <w:lang w:val="nl-NL"/>
    </w:rPr>
  </w:style>
  <w:style w:type="character" w:customStyle="1" w:styleId="PlattetekstChar1">
    <w:name w:val="Platte tekst Char1"/>
    <w:aliases w:val="Platte tekst Char Char, Char1 Char Char, Char1 Char1"/>
    <w:link w:val="Plattetekst"/>
    <w:rsid w:val="00D66CC5"/>
    <w:rPr>
      <w:rFonts w:ascii="Times New Roman" w:eastAsia="Times New Roman" w:hAnsi="Times New Roman" w:cs="Times New Roman"/>
      <w:color w:val="auto"/>
      <w:sz w:val="28"/>
      <w:szCs w:val="24"/>
      <w:lang w:val="nl-NL" w:eastAsia="nl-NL"/>
    </w:rPr>
  </w:style>
  <w:style w:type="character" w:styleId="Hyperlink">
    <w:name w:val="Hyperlink"/>
    <w:basedOn w:val="Standaardalinea-lettertype"/>
    <w:uiPriority w:val="99"/>
    <w:unhideWhenUsed/>
    <w:rsid w:val="00A6109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610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opleidingen@kwbn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&#235;lleVissers\Koninklijke%20Wandel%20Bond%20Nederland\Communicatie%20-%20Documenten\Huisstijl\Nieuwe%20huisstijl%20KWbN\Middelen\Sjablonen\Memo%20KWb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4130D8F9EE44FCEBD7B535F43F1B3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412BC0-5B10-49E3-A95D-5B7797C51291}"/>
      </w:docPartPr>
      <w:docPartBody>
        <w:p w:rsidR="00000000" w:rsidRDefault="00000000">
          <w:pPr>
            <w:pStyle w:val="24130D8F9EE44FCEBD7B535F43F1B354"/>
          </w:pPr>
          <w:r w:rsidRPr="007028CE">
            <w:rPr>
              <w:rStyle w:val="Tekstvantijdelijkeaanduiding"/>
              <w:color w:val="0E2841" w:themeColor="text2"/>
              <w:sz w:val="14"/>
              <w:szCs w:val="14"/>
            </w:rPr>
            <w:t>Typ tekst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0D0"/>
    <w:rsid w:val="006120D0"/>
    <w:rsid w:val="00F74ECD"/>
    <w:rsid w:val="00FC2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5F8BDA88741344E18A2E9E26EACA6CCA">
    <w:name w:val="5F8BDA88741344E18A2E9E26EACA6CCA"/>
  </w:style>
  <w:style w:type="paragraph" w:customStyle="1" w:styleId="24130D8F9EE44FCEBD7B535F43F1B354">
    <w:name w:val="24130D8F9EE44FCEBD7B535F43F1B354"/>
  </w:style>
  <w:style w:type="paragraph" w:customStyle="1" w:styleId="00C331B6C2C44D1F898CE213C6178728">
    <w:name w:val="00C331B6C2C44D1F898CE213C6178728"/>
  </w:style>
  <w:style w:type="paragraph" w:customStyle="1" w:styleId="EEABB7D5D89B47FB802862DC7BD953E0">
    <w:name w:val="EEABB7D5D89B47FB802862DC7BD953E0"/>
  </w:style>
  <w:style w:type="paragraph" w:customStyle="1" w:styleId="B5F47F9C008B4A71B12995601CFA99AF">
    <w:name w:val="B5F47F9C008B4A71B12995601CFA99AF"/>
  </w:style>
  <w:style w:type="paragraph" w:customStyle="1" w:styleId="42D7577EC68A4748AAE28411BC8E951F">
    <w:name w:val="42D7577EC68A4748AAE28411BC8E951F"/>
  </w:style>
  <w:style w:type="paragraph" w:customStyle="1" w:styleId="C42A3341E38A473AADBCAFE8A4546547">
    <w:name w:val="C42A3341E38A473AADBCAFE8A4546547"/>
  </w:style>
  <w:style w:type="paragraph" w:customStyle="1" w:styleId="1B2D9628C9F64A478A362F8F10F56EA1">
    <w:name w:val="1B2D9628C9F64A478A362F8F10F56EA1"/>
    <w:rsid w:val="006120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WBN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b91b27-67c2-4b8b-813e-acf3ee854f0d" xsi:nil="true"/>
    <lcf76f155ced4ddcb4097134ff3c332f xmlns="270f7b5e-1269-4db4-b7cd-4bf02fd8e259">
      <Terms xmlns="http://schemas.microsoft.com/office/infopath/2007/PartnerControls"/>
    </lcf76f155ced4ddcb4097134ff3c332f>
    <Afbeelding xmlns="270f7b5e-1269-4db4-b7cd-4bf02fd8e25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E58F5C230E38428CEFA7BD462923B7" ma:contentTypeVersion="19" ma:contentTypeDescription="Een nieuw document maken." ma:contentTypeScope="" ma:versionID="62b16605486f111bc21082b94bd41d39">
  <xsd:schema xmlns:xsd="http://www.w3.org/2001/XMLSchema" xmlns:xs="http://www.w3.org/2001/XMLSchema" xmlns:p="http://schemas.microsoft.com/office/2006/metadata/properties" xmlns:ns2="270f7b5e-1269-4db4-b7cd-4bf02fd8e259" xmlns:ns3="d7b91b27-67c2-4b8b-813e-acf3ee854f0d" targetNamespace="http://schemas.microsoft.com/office/2006/metadata/properties" ma:root="true" ma:fieldsID="c835404fd4c87e6306fb9a3d27ce5628" ns2:_="" ns3:_="">
    <xsd:import namespace="270f7b5e-1269-4db4-b7cd-4bf02fd8e259"/>
    <xsd:import namespace="d7b91b27-67c2-4b8b-813e-acf3ee854f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0f7b5e-1269-4db4-b7cd-4bf02fd8e2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b410c1b1-1022-46c0-bb57-ae269da019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5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b91b27-67c2-4b8b-813e-acf3ee854f0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5ad5867-5f78-4faa-a619-48c49a005206}" ma:internalName="TaxCatchAll" ma:showField="CatchAllData" ma:web="d7b91b27-67c2-4b8b-813e-acf3ee854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CE99B6-4681-49B6-ACFC-78AA8B5960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4C0130-2A05-41F3-8B8B-6ED8719B757E}">
  <ds:schemaRefs>
    <ds:schemaRef ds:uri="http://schemas.microsoft.com/office/2006/metadata/properties"/>
    <ds:schemaRef ds:uri="http://schemas.microsoft.com/office/infopath/2007/PartnerControls"/>
    <ds:schemaRef ds:uri="d7b91b27-67c2-4b8b-813e-acf3ee854f0d"/>
    <ds:schemaRef ds:uri="270f7b5e-1269-4db4-b7cd-4bf02fd8e259"/>
  </ds:schemaRefs>
</ds:datastoreItem>
</file>

<file path=customXml/itemProps3.xml><?xml version="1.0" encoding="utf-8"?>
<ds:datastoreItem xmlns:ds="http://schemas.openxmlformats.org/officeDocument/2006/customXml" ds:itemID="{0AD642C7-DD4D-4639-B822-78C74A9D6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0f7b5e-1269-4db4-b7cd-4bf02fd8e259"/>
    <ds:schemaRef ds:uri="d7b91b27-67c2-4b8b-813e-acf3ee854f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 KWbN</Template>
  <TotalTime>17</TotalTime>
  <Pages>1</Pages>
  <Words>202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Typ tekst</dc:subject>
  <dc:creator>Mariëlle Vissers</dc:creator>
  <cp:keywords/>
  <dc:description/>
  <cp:lastModifiedBy>Mariëlle Vissers</cp:lastModifiedBy>
  <cp:revision>10</cp:revision>
  <dcterms:created xsi:type="dcterms:W3CDTF">2024-11-26T12:33:00Z</dcterms:created>
  <dcterms:modified xsi:type="dcterms:W3CDTF">2024-11-26T12:51:00Z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jabloonVersieDatum">
    <vt:lpwstr>24-11-2021</vt:lpwstr>
  </property>
  <property fmtid="{D5CDD505-2E9C-101B-9397-08002B2CF9AE}" pid="3" name="ContentTypeId">
    <vt:lpwstr>0x0101000BE58F5C230E38428CEFA7BD462923B7</vt:lpwstr>
  </property>
  <property fmtid="{D5CDD505-2E9C-101B-9397-08002B2CF9AE}" pid="4" name="MediaServiceImageTags">
    <vt:lpwstr/>
  </property>
  <property fmtid="{D5CDD505-2E9C-101B-9397-08002B2CF9AE}" pid="5" name="MSIP_Label_70430150-b055-4c41-ac5d-ef178118a6fd_Enabled">
    <vt:lpwstr>true</vt:lpwstr>
  </property>
  <property fmtid="{D5CDD505-2E9C-101B-9397-08002B2CF9AE}" pid="6" name="MSIP_Label_70430150-b055-4c41-ac5d-ef178118a6fd_SetDate">
    <vt:lpwstr>2024-11-26T12:35:06Z</vt:lpwstr>
  </property>
  <property fmtid="{D5CDD505-2E9C-101B-9397-08002B2CF9AE}" pid="7" name="MSIP_Label_70430150-b055-4c41-ac5d-ef178118a6fd_Method">
    <vt:lpwstr>Standard</vt:lpwstr>
  </property>
  <property fmtid="{D5CDD505-2E9C-101B-9397-08002B2CF9AE}" pid="8" name="MSIP_Label_70430150-b055-4c41-ac5d-ef178118a6fd_Name">
    <vt:lpwstr>defa4170-0d19-0005-0004-bc88714345d2</vt:lpwstr>
  </property>
  <property fmtid="{D5CDD505-2E9C-101B-9397-08002B2CF9AE}" pid="9" name="MSIP_Label_70430150-b055-4c41-ac5d-ef178118a6fd_SiteId">
    <vt:lpwstr>3e9820f6-efad-4b55-8819-1317c335c288</vt:lpwstr>
  </property>
  <property fmtid="{D5CDD505-2E9C-101B-9397-08002B2CF9AE}" pid="10" name="MSIP_Label_70430150-b055-4c41-ac5d-ef178118a6fd_ActionId">
    <vt:lpwstr>8db53af3-3833-4e99-bfd0-bcd97bc35cd2</vt:lpwstr>
  </property>
  <property fmtid="{D5CDD505-2E9C-101B-9397-08002B2CF9AE}" pid="11" name="MSIP_Label_70430150-b055-4c41-ac5d-ef178118a6fd_ContentBits">
    <vt:lpwstr>0</vt:lpwstr>
  </property>
</Properties>
</file>